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9FB" w:rsidRPr="00EE18BD" w:rsidRDefault="00FD59FB" w:rsidP="00FD59FB">
      <w:pPr>
        <w:rPr>
          <w:rFonts w:cs="PT Bold Heading" w:hint="cs"/>
          <w:sz w:val="2"/>
          <w:szCs w:val="2"/>
          <w:u w:val="single"/>
          <w:rtl/>
        </w:rPr>
      </w:pPr>
    </w:p>
    <w:p w:rsidR="00FD59FB" w:rsidRPr="00B50674" w:rsidRDefault="00B17883" w:rsidP="00B50674">
      <w:pPr>
        <w:ind w:left="141"/>
        <w:jc w:val="center"/>
        <w:rPr>
          <w:rFonts w:cs="PT Bold Heading"/>
          <w:sz w:val="24"/>
          <w:szCs w:val="24"/>
          <w:u w:val="single"/>
          <w:rtl/>
        </w:rPr>
      </w:pPr>
      <w:r>
        <w:rPr>
          <w:rFonts w:cs="PT Bold Heading" w:hint="cs"/>
          <w:u w:val="single"/>
          <w:rtl/>
        </w:rPr>
        <w:t xml:space="preserve">مقياس </w:t>
      </w:r>
      <w:r w:rsidR="00FD59FB" w:rsidRPr="00B50674">
        <w:rPr>
          <w:rFonts w:cs="PT Bold Heading" w:hint="cs"/>
          <w:u w:val="single"/>
          <w:rtl/>
        </w:rPr>
        <w:t xml:space="preserve">تقييم البرنامج الأكاديمي من قبل عميد الكلية </w:t>
      </w:r>
      <w:r w:rsidR="00FD59FB" w:rsidRPr="00B50674">
        <w:rPr>
          <w:rFonts w:cs="Times New Roman"/>
          <w:u w:val="single"/>
          <w:rtl/>
        </w:rPr>
        <w:t>–</w:t>
      </w:r>
      <w:r w:rsidR="00FD59FB" w:rsidRPr="00B50674">
        <w:rPr>
          <w:rFonts w:cs="Times New Roman" w:hint="cs"/>
          <w:u w:val="single"/>
          <w:rtl/>
        </w:rPr>
        <w:t xml:space="preserve"> </w:t>
      </w:r>
      <w:r w:rsidR="00FD59FB" w:rsidRPr="00B50674">
        <w:rPr>
          <w:rFonts w:cs="PT Bold Heading" w:hint="cs"/>
          <w:u w:val="single"/>
          <w:rtl/>
        </w:rPr>
        <w:t xml:space="preserve">رئيس القسم </w:t>
      </w:r>
      <w:r w:rsidR="00FD59FB" w:rsidRPr="00B50674">
        <w:rPr>
          <w:rFonts w:cs="PT Bold Heading"/>
          <w:u w:val="single"/>
          <w:rtl/>
        </w:rPr>
        <w:t>–</w:t>
      </w:r>
      <w:r w:rsidR="00FD59FB" w:rsidRPr="00B50674">
        <w:rPr>
          <w:rFonts w:cs="PT Bold Heading" w:hint="cs"/>
          <w:u w:val="single"/>
          <w:rtl/>
        </w:rPr>
        <w:t xml:space="preserve"> عضو هيئة التدريس</w:t>
      </w:r>
    </w:p>
    <w:p w:rsidR="00FD59FB" w:rsidRDefault="00FD59FB" w:rsidP="00B50674">
      <w:pPr>
        <w:spacing w:after="0"/>
        <w:ind w:left="141" w:right="-142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الأخ الأستاذ الدكتور</w:t>
      </w:r>
      <w:r w:rsidR="00EA43A3">
        <w:rPr>
          <w:rFonts w:asciiTheme="majorBidi" w:hAnsiTheme="majorBidi" w:cstheme="majorBidi" w:hint="cs"/>
          <w:b/>
          <w:bCs/>
          <w:sz w:val="24"/>
          <w:szCs w:val="24"/>
          <w:rtl/>
        </w:rPr>
        <w:t>/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 يهدف هذا المقياس إلى التعرف على رأيك حول تقييم البرنامج الأكاديمي من اجل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التحديث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>و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التحسين والتطوير المستمر لتعزيز جودة العملية التعليمية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>، لذا ن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رجو قراءة العبار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>ات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التالية واختيار الإجابة المناسبة لكل منها وذلك بوضع علامة </w:t>
      </w:r>
      <w:r w:rsidR="00EE18BD"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(</w:t>
      </w:r>
      <w:r w:rsidR="00346954">
        <w:rPr>
          <w:rFonts w:asciiTheme="majorBidi" w:hAnsiTheme="majorBidi" w:cstheme="majorBidi"/>
          <w:b/>
          <w:bCs/>
          <w:sz w:val="24"/>
          <w:szCs w:val="24"/>
          <w:rtl/>
        </w:rPr>
        <w:t>√</w:t>
      </w:r>
      <w:r w:rsid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)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أمام العبارة التي تعبر عن رأيك ووجهه نظرك</w:t>
      </w:r>
      <w:r w:rsidR="00B50674">
        <w:rPr>
          <w:rFonts w:asciiTheme="majorBidi" w:hAnsiTheme="majorBidi" w:cstheme="majorBidi" w:hint="cs"/>
          <w:b/>
          <w:bCs/>
          <w:sz w:val="24"/>
          <w:szCs w:val="24"/>
          <w:rtl/>
        </w:rPr>
        <w:t>.</w:t>
      </w: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F7484C" w:rsidRPr="00EE18BD" w:rsidRDefault="00F7484C" w:rsidP="00B50674">
      <w:pPr>
        <w:spacing w:after="0"/>
        <w:ind w:left="141" w:right="-142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الكلية:   </w:t>
      </w:r>
      <w:r w:rsidRPr="00F7484C">
        <w:rPr>
          <w:rFonts w:asciiTheme="majorBidi" w:hAnsiTheme="majorBidi" w:cstheme="majorBidi" w:hint="cs"/>
          <w:sz w:val="20"/>
          <w:szCs w:val="20"/>
          <w:rtl/>
        </w:rPr>
        <w:t>..............................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</w:t>
      </w:r>
      <w:r w:rsidRPr="00F7484C">
        <w:rPr>
          <w:rFonts w:asciiTheme="majorBidi" w:hAnsiTheme="majorBidi" w:cstheme="majorBidi" w:hint="cs"/>
          <w:sz w:val="20"/>
          <w:szCs w:val="20"/>
          <w:rtl/>
        </w:rPr>
        <w:t xml:space="preserve">....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البرنامج الاكاديمي (التخصص):</w:t>
      </w:r>
      <w:r w:rsidRPr="00F7484C">
        <w:rPr>
          <w:rFonts w:asciiTheme="majorBidi" w:hAnsiTheme="majorBidi" w:cstheme="majorBidi" w:hint="cs"/>
          <w:rtl/>
        </w:rPr>
        <w:t>...................................</w:t>
      </w:r>
    </w:p>
    <w:p w:rsidR="00FD59FB" w:rsidRPr="00EE18BD" w:rsidRDefault="00FD59FB" w:rsidP="00B50674">
      <w:pPr>
        <w:spacing w:after="0"/>
        <w:ind w:left="141" w:right="-142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الاسم (اختياري)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  <w:r w:rsidRPr="00F7484C">
        <w:rPr>
          <w:rFonts w:asciiTheme="majorBidi" w:hAnsiTheme="majorBidi" w:cstheme="majorBidi" w:hint="cs"/>
          <w:sz w:val="18"/>
          <w:szCs w:val="18"/>
          <w:rtl/>
        </w:rPr>
        <w:t>.................................</w:t>
      </w:r>
      <w:r w:rsidR="00F7484C" w:rsidRPr="00F7484C">
        <w:rPr>
          <w:rFonts w:asciiTheme="majorBidi" w:hAnsiTheme="majorBidi" w:cstheme="majorBidi" w:hint="cs"/>
          <w:sz w:val="18"/>
          <w:szCs w:val="18"/>
          <w:rtl/>
        </w:rPr>
        <w:t>..............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EE18BD"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>الدرجة العلمية</w:t>
      </w:r>
      <w:r w:rsidR="00F7484C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  <w:r w:rsidR="00EE18BD"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EE18BD" w:rsidRPr="00F7484C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</w:t>
      </w:r>
    </w:p>
    <w:p w:rsidR="00F7484C" w:rsidRPr="00EE18BD" w:rsidRDefault="00F7484C" w:rsidP="00F7484C">
      <w:pPr>
        <w:ind w:right="-142"/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E18B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C3B4CA" wp14:editId="37FB8B2A">
                <wp:simplePos x="0" y="0"/>
                <wp:positionH relativeFrom="column">
                  <wp:posOffset>147955</wp:posOffset>
                </wp:positionH>
                <wp:positionV relativeFrom="paragraph">
                  <wp:posOffset>27940</wp:posOffset>
                </wp:positionV>
                <wp:extent cx="353060" cy="189230"/>
                <wp:effectExtent l="0" t="0" r="27940" b="20320"/>
                <wp:wrapNone/>
                <wp:docPr id="17" name="مربع ن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9FB" w:rsidRDefault="00FD59FB" w:rsidP="00FD59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7" o:spid="_x0000_s1026" type="#_x0000_t202" style="position:absolute;left:0;text-align:left;margin-left:11.65pt;margin-top:2.2pt;width:27.8pt;height:14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">
                <v:textbox>
                  <w:txbxContent>
                    <w:p w:rsidR="00FD59FB" w:rsidRDefault="00FD59FB" w:rsidP="00FD59FB"/>
                  </w:txbxContent>
                </v:textbox>
              </v:shape>
            </w:pict>
          </mc:Fallback>
        </mc:AlternateContent>
      </w:r>
      <w:r w:rsidRPr="00EE18B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0F8340D" wp14:editId="6CF18F71">
                <wp:simplePos x="0" y="0"/>
                <wp:positionH relativeFrom="column">
                  <wp:posOffset>2043430</wp:posOffset>
                </wp:positionH>
                <wp:positionV relativeFrom="paragraph">
                  <wp:posOffset>27940</wp:posOffset>
                </wp:positionV>
                <wp:extent cx="353060" cy="189230"/>
                <wp:effectExtent l="0" t="0" r="27940" b="2032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9FB" w:rsidRDefault="00FD59FB" w:rsidP="00FD59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27" type="#_x0000_t202" style="position:absolute;left:0;text-align:left;margin-left:160.9pt;margin-top:2.2pt;width:27.8pt;height:14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faPgIAAF0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">
                <v:textbox>
                  <w:txbxContent>
                    <w:p w:rsidR="00FD59FB" w:rsidRDefault="00FD59FB" w:rsidP="00FD59FB"/>
                  </w:txbxContent>
                </v:textbox>
              </v:shape>
            </w:pict>
          </mc:Fallback>
        </mc:AlternateContent>
      </w:r>
      <w:r w:rsidR="00EE18BD" w:rsidRPr="00EE18BD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18CF26" wp14:editId="74CFAA43">
                <wp:simplePos x="0" y="0"/>
                <wp:positionH relativeFrom="column">
                  <wp:posOffset>3834198</wp:posOffset>
                </wp:positionH>
                <wp:positionV relativeFrom="paragraph">
                  <wp:posOffset>10177</wp:posOffset>
                </wp:positionV>
                <wp:extent cx="353060" cy="189230"/>
                <wp:effectExtent l="0" t="0" r="27940" b="2032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9FB" w:rsidRDefault="00FD59FB" w:rsidP="00FD59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8" type="#_x0000_t202" style="position:absolute;left:0;text-align:left;margin-left:301.9pt;margin-top:.8pt;width:27.8pt;height:14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">
                <v:textbox>
                  <w:txbxContent>
                    <w:p w:rsidR="00FD59FB" w:rsidRDefault="00FD59FB" w:rsidP="00FD59FB"/>
                  </w:txbxContent>
                </v:textbox>
              </v:shape>
            </w:pict>
          </mc:Fallback>
        </mc:AlternateContent>
      </w:r>
      <w:r w:rsidR="00EE18BD"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الصفة (المنصب): عميد كلية</w:t>
      </w:r>
      <w:r w:rsidR="00FD59FB"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رئيس قسم</w:t>
      </w:r>
      <w:r w:rsidR="00FD59FB" w:rsidRPr="00EE18B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عضو هيئة تدريس</w:t>
      </w:r>
    </w:p>
    <w:tbl>
      <w:tblPr>
        <w:tblStyle w:val="a9"/>
        <w:bidiVisual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7654"/>
        <w:gridCol w:w="709"/>
        <w:gridCol w:w="710"/>
      </w:tblGrid>
      <w:tr w:rsidR="00EE18BD" w:rsidRPr="00FD59FB" w:rsidTr="00AD11F9">
        <w:trPr>
          <w:trHeight w:val="381"/>
        </w:trPr>
        <w:tc>
          <w:tcPr>
            <w:tcW w:w="567" w:type="dxa"/>
            <w:shd w:val="clear" w:color="auto" w:fill="B8CCE4" w:themeFill="accent1" w:themeFillTint="66"/>
            <w:vAlign w:val="center"/>
          </w:tcPr>
          <w:p w:rsidR="00FD59FB" w:rsidRPr="00FD59FB" w:rsidRDefault="00FD59FB" w:rsidP="00AD11F9">
            <w:pPr>
              <w:spacing w:after="0"/>
              <w:jc w:val="center"/>
              <w:rPr>
                <w:rFonts w:asciiTheme="majorBidi" w:hAnsiTheme="majorBidi" w:cs="PT Bold Heading"/>
                <w:sz w:val="16"/>
                <w:szCs w:val="16"/>
                <w:rtl/>
              </w:rPr>
            </w:pPr>
            <w:r w:rsidRPr="00FD59FB">
              <w:rPr>
                <w:rFonts w:asciiTheme="majorBidi" w:hAnsiTheme="majorBidi" w:cs="PT Bold Heading" w:hint="cs"/>
                <w:sz w:val="16"/>
                <w:szCs w:val="16"/>
                <w:rtl/>
              </w:rPr>
              <w:t>م</w:t>
            </w:r>
          </w:p>
        </w:tc>
        <w:tc>
          <w:tcPr>
            <w:tcW w:w="7654" w:type="dxa"/>
            <w:shd w:val="clear" w:color="auto" w:fill="B8CCE4" w:themeFill="accent1" w:themeFillTint="66"/>
            <w:vAlign w:val="center"/>
          </w:tcPr>
          <w:p w:rsidR="00FD59FB" w:rsidRPr="00FD59FB" w:rsidRDefault="00FD59FB" w:rsidP="00AD11F9">
            <w:pPr>
              <w:spacing w:after="0"/>
              <w:jc w:val="center"/>
              <w:rPr>
                <w:rFonts w:asciiTheme="majorBidi" w:hAnsiTheme="majorBidi" w:cs="PT Bold Heading"/>
                <w:sz w:val="16"/>
                <w:szCs w:val="16"/>
                <w:rtl/>
              </w:rPr>
            </w:pPr>
            <w:r w:rsidRPr="00FD59FB">
              <w:rPr>
                <w:rFonts w:asciiTheme="majorBidi" w:hAnsiTheme="majorBidi" w:cs="PT Bold Heading" w:hint="cs"/>
                <w:sz w:val="16"/>
                <w:szCs w:val="16"/>
                <w:rtl/>
              </w:rPr>
              <w:t>الـــفــــقـــرة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:rsidR="00FD59FB" w:rsidRPr="00FD59FB" w:rsidRDefault="00FD59FB" w:rsidP="00AD11F9">
            <w:pPr>
              <w:spacing w:after="0"/>
              <w:jc w:val="center"/>
              <w:rPr>
                <w:rFonts w:asciiTheme="majorBidi" w:hAnsiTheme="majorBidi" w:cs="PT Bold Heading"/>
                <w:sz w:val="16"/>
                <w:szCs w:val="16"/>
                <w:rtl/>
              </w:rPr>
            </w:pPr>
            <w:r w:rsidRPr="00FD59FB">
              <w:rPr>
                <w:rFonts w:asciiTheme="majorBidi" w:hAnsiTheme="majorBidi" w:cs="PT Bold Heading" w:hint="cs"/>
                <w:sz w:val="16"/>
                <w:szCs w:val="16"/>
                <w:rtl/>
              </w:rPr>
              <w:t>متوفر</w:t>
            </w:r>
          </w:p>
        </w:tc>
        <w:tc>
          <w:tcPr>
            <w:tcW w:w="710" w:type="dxa"/>
            <w:shd w:val="clear" w:color="auto" w:fill="B8CCE4" w:themeFill="accent1" w:themeFillTint="66"/>
            <w:vAlign w:val="center"/>
          </w:tcPr>
          <w:p w:rsidR="00FD59FB" w:rsidRPr="00FD59FB" w:rsidRDefault="00EE18BD" w:rsidP="00AD11F9">
            <w:pPr>
              <w:spacing w:after="0"/>
              <w:jc w:val="center"/>
              <w:rPr>
                <w:rFonts w:asciiTheme="majorBidi" w:hAnsiTheme="majorBidi" w:cs="PT Bold Heading"/>
                <w:sz w:val="16"/>
                <w:szCs w:val="16"/>
                <w:rtl/>
              </w:rPr>
            </w:pPr>
            <w:r w:rsidRPr="00AD11F9">
              <w:rPr>
                <w:rFonts w:asciiTheme="majorBidi" w:hAnsiTheme="majorBidi" w:cs="PT Bold Heading" w:hint="cs"/>
                <w:sz w:val="16"/>
                <w:szCs w:val="16"/>
                <w:rtl/>
              </w:rPr>
              <w:t xml:space="preserve">غير </w:t>
            </w:r>
            <w:r w:rsidR="00FD59FB" w:rsidRPr="00AD11F9">
              <w:rPr>
                <w:rFonts w:asciiTheme="majorBidi" w:hAnsiTheme="majorBidi" w:cs="PT Bold Heading" w:hint="cs"/>
                <w:sz w:val="16"/>
                <w:szCs w:val="16"/>
                <w:rtl/>
              </w:rPr>
              <w:t>متوفر</w:t>
            </w:r>
          </w:p>
        </w:tc>
      </w:tr>
      <w:tr w:rsidR="00EE18BD" w:rsidRPr="00FD59FB" w:rsidTr="00EE18BD">
        <w:trPr>
          <w:trHeight w:val="309"/>
        </w:trPr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لدى البرنامج رسالة واضحة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رسالة البرنامج معلنة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تتوفر محاضر إقرار رسالة البرنامج من الجهات المعنية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تمت المشاركة في إعداد رسالة البرنامج من قبل المستفيدين وأعضاء هيئة التدريس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ترجمت رسالة البرنامج إلى أهداف إجرائية قابلة للقياس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7654" w:type="dxa"/>
          </w:tcPr>
          <w:p w:rsidR="00FD59FB" w:rsidRPr="00FD59FB" w:rsidRDefault="00F7484C" w:rsidP="00F7484C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يوجد اتساق بين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رسالة البرنامج الأكاديمي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مع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أهداف ومخرجات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التعلم المقصودة ل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لبرنامج الأكاديمي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أهداف البرنامج الأكاديمي ومخرجات التعلم قابلة للقياس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7654" w:type="dxa"/>
          </w:tcPr>
          <w:p w:rsidR="00FD59FB" w:rsidRPr="00FD59FB" w:rsidRDefault="00F7484C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تتوفر محاضر 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 قرار رسالة وأهداف ومخرجات البرنامج الأكاديمي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7654" w:type="dxa"/>
          </w:tcPr>
          <w:p w:rsidR="00FD59FB" w:rsidRPr="00FD59FB" w:rsidRDefault="00FD59FB" w:rsidP="00DB02AE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مخرجات تعلم البرنامج تشمل </w:t>
            </w:r>
            <w:r w:rsidR="00F7484C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المهارات 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الأربعة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(المعرفية </w:t>
            </w:r>
            <w:r w:rsidR="00F7484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-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الذهنية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-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العملية- العامة)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rPr>
          <w:trHeight w:val="251"/>
        </w:trPr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البرنامج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الاكاديمي تم توصيفه وفق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المعايير الوطنية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NARS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البرنامج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الاكاديمي يحقق 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المعايير المهنية المتعلقة بمجال تخصص البرنامج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7654" w:type="dxa"/>
          </w:tcPr>
          <w:p w:rsidR="00FD59FB" w:rsidRPr="00FD59FB" w:rsidRDefault="00FD59FB" w:rsidP="00DB02AE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إعداد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وتوصيف 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البرنامج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يحقق اتساق عالي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مع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البرامج المرجعية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المناظرة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(المحلية والاقليمية والدولية)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7654" w:type="dxa"/>
          </w:tcPr>
          <w:p w:rsidR="00FD59FB" w:rsidRPr="00FD59FB" w:rsidRDefault="00FD59FB" w:rsidP="00DB02AE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وثيقة توصيف البرنامج</w:t>
            </w:r>
            <w:r w:rsidR="00DB02AE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معده وفقا للقالب المعتمد من قبل مجلس الاعتماد الاكاديمي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7654" w:type="dxa"/>
          </w:tcPr>
          <w:p w:rsidR="00FD59FB" w:rsidRPr="00FD59FB" w:rsidRDefault="00FD59FB" w:rsidP="00A5551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تتوفر </w:t>
            </w:r>
            <w:r w:rsidR="00A5551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كافة الملاحق المؤيدة ل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وثيقة توصيف البرنامج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7654" w:type="dxa"/>
          </w:tcPr>
          <w:p w:rsidR="00FD59FB" w:rsidRPr="00FD59FB" w:rsidRDefault="00A55512" w:rsidP="00A5551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تتوفر محاضر إقرار توصيف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البر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امج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من قبل المجالس المختصة (مجلس القسم، مجلس الكلية، المجلس الاكاديمي أو مجلس الدراسات العليا، مجلس الجامعة) 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7654" w:type="dxa"/>
          </w:tcPr>
          <w:p w:rsidR="00FD59FB" w:rsidRPr="00FD59FB" w:rsidRDefault="00A55512" w:rsidP="00A5551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تقارير مراجعة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حكيم توصيف</w:t>
            </w:r>
            <w:r w:rsid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البر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</w:t>
            </w:r>
            <w:r w:rsid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امج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(العلمية والمعيارية) متوفرة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7654" w:type="dxa"/>
          </w:tcPr>
          <w:p w:rsidR="00FD59FB" w:rsidRPr="00FD59FB" w:rsidRDefault="00A55512" w:rsidP="00A5551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نسبة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الاتساق والموائمة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بين مقررات البرنامج و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بين 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مقررات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برامج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المرجعية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المناظرة عالية 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تتضمن وثيقة</w:t>
            </w:r>
            <w:r w:rsidR="00A5551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توصيف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البرنامج استراتيجيات تدريس مناسبة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الأساليب التعليمية المستخدمة ترتبط بمخرجات البرنامج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يتضمن البرنامج مقررات للتدريب الميداني بناء على احتياجاتهم الفعلية وكما هو مستهدف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تتوفر خطة</w:t>
            </w:r>
            <w:r w:rsidR="00A5551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دراسية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واضحة لتنفيذ البرنامج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7654" w:type="dxa"/>
          </w:tcPr>
          <w:p w:rsidR="00FD59FB" w:rsidRPr="00FD59FB" w:rsidRDefault="00A55512" w:rsidP="00A5551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يتوفر لدى الكلية أو القسم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العدد الكافي من أعضاء هيئة التدريس المتخصصين والمؤهلين لتنفيذ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الخطة الدراسية للبرنامج.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7654" w:type="dxa"/>
          </w:tcPr>
          <w:p w:rsidR="00FD59FB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يوجد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مكتبة ورقية تحوي المراجع اللازمة والضرورية لتنفيذ البرنامج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7654" w:type="dxa"/>
          </w:tcPr>
          <w:p w:rsidR="00FD59FB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يوجد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مكتبة الكترونية مناسبة تساعد على تنفيذ البرنامج بنجاح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يوفر القسم التقنيات والأجهزة التعليمية المطلوبة في عملية التدريس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7654" w:type="dxa"/>
          </w:tcPr>
          <w:p w:rsidR="00FD59FB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بنية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مادية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مناسبة لتنفيذ البرنامج (قاعات </w:t>
            </w:r>
            <w:r w:rsidR="00FD59FB"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–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معامل </w:t>
            </w:r>
            <w:r w:rsidR="00FD59FB"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–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ورش </w:t>
            </w:r>
            <w:r w:rsidR="00FD59FB"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–</w:t>
            </w:r>
            <w:r w:rsid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مراكز </w:t>
            </w:r>
            <w:r w:rsid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تدريب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متوفره</w:t>
            </w:r>
            <w:proofErr w:type="spellEnd"/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7654" w:type="dxa"/>
          </w:tcPr>
          <w:p w:rsidR="00FD59FB" w:rsidRPr="00FD59FB" w:rsidRDefault="00D82C1A" w:rsidP="00D82C1A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تحتوي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وثيقة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توصيف البرنامج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على</w:t>
            </w:r>
            <w:r w:rsidR="00FD59FB"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خطة للتحسين المستمر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تتوافق امتحانات الطلبة مع محتوى </w:t>
            </w:r>
            <w:r w:rsidR="00D82C1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واهداف ومخرجات التعلم المقصودة ل</w:t>
            </w: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لمقررات الدراسية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يتم تقييم البرنامج بصورة دورية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يخضع البرنامج الأكاديمي لتقويم الأداء من قبل جهات خارجية 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31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حصل البرنامج على اعتماد داخلي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32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حصل البرنامج على اعتماد خارجي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lastRenderedPageBreak/>
              <w:t>33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يتوفر تقرير سنوي للبرنامج يتضمن نقاط الضعف والقوة ومقترحات التحسين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34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لدى البرنامج ميزانية خاصة به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E18BD" w:rsidRPr="00FD59FB" w:rsidTr="00EE18BD">
        <w:tc>
          <w:tcPr>
            <w:tcW w:w="567" w:type="dxa"/>
            <w:shd w:val="clear" w:color="auto" w:fill="B8CCE4" w:themeFill="accent1" w:themeFillTint="66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 w:rsidRPr="00FD59FB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35</w:t>
            </w:r>
          </w:p>
        </w:tc>
        <w:tc>
          <w:tcPr>
            <w:tcW w:w="7654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D59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الكادر الأكاديمي والإداري المؤهل لإدارة البرنامج</w:t>
            </w:r>
            <w:r w:rsidR="00D82C1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متوفر</w:t>
            </w:r>
          </w:p>
        </w:tc>
        <w:tc>
          <w:tcPr>
            <w:tcW w:w="709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FD59FB" w:rsidRPr="00FD59FB" w:rsidRDefault="00FD59FB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D82C1A" w:rsidRPr="00FD59FB" w:rsidTr="00EE18BD">
        <w:tc>
          <w:tcPr>
            <w:tcW w:w="567" w:type="dxa"/>
            <w:shd w:val="clear" w:color="auto" w:fill="B8CCE4" w:themeFill="accent1" w:themeFillTint="66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en-GB"/>
              </w:rPr>
              <w:t>36</w:t>
            </w:r>
          </w:p>
        </w:tc>
        <w:tc>
          <w:tcPr>
            <w:tcW w:w="7654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يتوفر توصيف محدث ومعتمد لكل مقررات البرنامج</w:t>
            </w:r>
          </w:p>
        </w:tc>
        <w:tc>
          <w:tcPr>
            <w:tcW w:w="709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D82C1A" w:rsidRPr="00FD59FB" w:rsidTr="00EE18BD">
        <w:tc>
          <w:tcPr>
            <w:tcW w:w="567" w:type="dxa"/>
            <w:shd w:val="clear" w:color="auto" w:fill="B8CCE4" w:themeFill="accent1" w:themeFillTint="66"/>
          </w:tcPr>
          <w:p w:rsidR="00D82C1A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en-GB"/>
              </w:rPr>
              <w:t>36</w:t>
            </w:r>
          </w:p>
        </w:tc>
        <w:tc>
          <w:tcPr>
            <w:tcW w:w="7654" w:type="dxa"/>
          </w:tcPr>
          <w:p w:rsidR="00D82C1A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يلتزم كل اعضاء هيئة التدريس ومساعديهم بتوصيف المقررات الدراسية المعتمد</w:t>
            </w:r>
          </w:p>
        </w:tc>
        <w:tc>
          <w:tcPr>
            <w:tcW w:w="709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D82C1A" w:rsidRPr="00FD59FB" w:rsidTr="00EE18BD">
        <w:tc>
          <w:tcPr>
            <w:tcW w:w="567" w:type="dxa"/>
            <w:shd w:val="clear" w:color="auto" w:fill="B8CCE4" w:themeFill="accent1" w:themeFillTint="66"/>
          </w:tcPr>
          <w:p w:rsidR="00D82C1A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en-GB"/>
              </w:rPr>
              <w:t>37</w:t>
            </w:r>
          </w:p>
        </w:tc>
        <w:tc>
          <w:tcPr>
            <w:tcW w:w="7654" w:type="dxa"/>
          </w:tcPr>
          <w:p w:rsidR="00D82C1A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يتم دوريا متابعة وتقييم مدى التزام اعضاء هيئة التدريس ومساعديهم بتوصيف وخطط تدريس المقررات</w:t>
            </w:r>
          </w:p>
        </w:tc>
        <w:tc>
          <w:tcPr>
            <w:tcW w:w="709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D82C1A" w:rsidRPr="00FD59FB" w:rsidRDefault="00D82C1A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B17883" w:rsidRPr="00FD59FB" w:rsidTr="00EE18BD">
        <w:tc>
          <w:tcPr>
            <w:tcW w:w="567" w:type="dxa"/>
            <w:shd w:val="clear" w:color="auto" w:fill="B8CCE4" w:themeFill="accent1" w:themeFillTint="66"/>
          </w:tcPr>
          <w:p w:rsidR="00B17883" w:rsidRDefault="00B17883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en-GB"/>
              </w:rPr>
              <w:t>38</w:t>
            </w:r>
          </w:p>
        </w:tc>
        <w:tc>
          <w:tcPr>
            <w:tcW w:w="7654" w:type="dxa"/>
          </w:tcPr>
          <w:p w:rsidR="00B17883" w:rsidRDefault="00B17883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يوجد لدى البرنامج آلية منفذة للمراجعة والتحديث الدوري لتوصيف المقررات الدراسية</w:t>
            </w:r>
          </w:p>
        </w:tc>
        <w:tc>
          <w:tcPr>
            <w:tcW w:w="709" w:type="dxa"/>
          </w:tcPr>
          <w:p w:rsidR="00B17883" w:rsidRPr="00FD59FB" w:rsidRDefault="00B17883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0" w:type="dxa"/>
          </w:tcPr>
          <w:p w:rsidR="00B17883" w:rsidRPr="00FD59FB" w:rsidRDefault="00B17883" w:rsidP="00FD59F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B50674" w:rsidRPr="00B50674" w:rsidRDefault="00B50674" w:rsidP="00B50674">
      <w:pPr>
        <w:pStyle w:val="a5"/>
        <w:spacing w:before="240"/>
        <w:ind w:left="425"/>
        <w:rPr>
          <w:rFonts w:asciiTheme="majorBidi" w:hAnsiTheme="majorBidi" w:cs="PT Bold Heading"/>
        </w:rPr>
      </w:pPr>
    </w:p>
    <w:p w:rsidR="00FD59FB" w:rsidRDefault="00D82C1A" w:rsidP="00FD59FB">
      <w:pPr>
        <w:pStyle w:val="a5"/>
        <w:numPr>
          <w:ilvl w:val="0"/>
          <w:numId w:val="30"/>
        </w:numPr>
        <w:spacing w:before="240"/>
        <w:ind w:left="425"/>
        <w:rPr>
          <w:rFonts w:asciiTheme="majorBidi" w:hAnsiTheme="majorBidi" w:cs="PT Bold Heading"/>
        </w:rPr>
      </w:pPr>
      <w:r>
        <w:rPr>
          <w:rFonts w:asciiTheme="majorBidi" w:hAnsiTheme="majorBidi" w:cs="PT Bold Heading" w:hint="cs"/>
          <w:u w:val="single"/>
          <w:rtl/>
        </w:rPr>
        <w:t>جوانب القوة ف</w:t>
      </w:r>
      <w:r w:rsidR="00FD59FB" w:rsidRPr="00442F82">
        <w:rPr>
          <w:rFonts w:asciiTheme="majorBidi" w:hAnsiTheme="majorBidi" w:cs="PT Bold Heading" w:hint="cs"/>
          <w:u w:val="single"/>
          <w:rtl/>
        </w:rPr>
        <w:t>ي البرنامج</w:t>
      </w:r>
      <w:r w:rsidR="00FD59FB">
        <w:rPr>
          <w:rFonts w:asciiTheme="majorBidi" w:hAnsiTheme="majorBidi" w:cs="PT Bold Heading" w:hint="cs"/>
          <w:rtl/>
        </w:rPr>
        <w:t>:</w:t>
      </w: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B50674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  <w:r>
        <w:rPr>
          <w:rFonts w:asciiTheme="majorBidi" w:hAnsiTheme="majorBidi" w:cs="PT Bold Heading" w:hint="cs"/>
          <w:u w:val="single"/>
          <w:rtl/>
        </w:rPr>
        <w:t xml:space="preserve"> </w:t>
      </w:r>
    </w:p>
    <w:p w:rsidR="00B50674" w:rsidRDefault="00B50674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</w:rPr>
      </w:pPr>
    </w:p>
    <w:p w:rsidR="00FD59FB" w:rsidRDefault="00FD59FB" w:rsidP="00FD59FB">
      <w:pPr>
        <w:pStyle w:val="a5"/>
        <w:numPr>
          <w:ilvl w:val="0"/>
          <w:numId w:val="30"/>
        </w:numPr>
        <w:spacing w:before="240"/>
        <w:ind w:left="425"/>
        <w:rPr>
          <w:rFonts w:asciiTheme="majorBidi" w:hAnsiTheme="majorBidi" w:cs="PT Bold Heading"/>
        </w:rPr>
      </w:pPr>
      <w:r>
        <w:rPr>
          <w:rFonts w:asciiTheme="majorBidi" w:hAnsiTheme="majorBidi" w:cs="PT Bold Heading" w:hint="cs"/>
          <w:u w:val="single"/>
          <w:rtl/>
        </w:rPr>
        <w:t>جوانب الضعف في البرنامج</w:t>
      </w:r>
      <w:r w:rsidRPr="008869DA">
        <w:rPr>
          <w:rFonts w:asciiTheme="majorBidi" w:hAnsiTheme="majorBidi" w:cs="PT Bold Heading" w:hint="cs"/>
          <w:rtl/>
        </w:rPr>
        <w:t>:</w:t>
      </w:r>
      <w:r>
        <w:rPr>
          <w:rFonts w:asciiTheme="majorBidi" w:hAnsiTheme="majorBidi" w:cs="PT Bold Heading" w:hint="cs"/>
          <w:rtl/>
        </w:rPr>
        <w:t xml:space="preserve"> </w:t>
      </w: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  <w:u w:val="single"/>
          <w:rtl/>
        </w:rPr>
      </w:pPr>
    </w:p>
    <w:p w:rsidR="00FD59FB" w:rsidRDefault="00FD59FB" w:rsidP="00B50674">
      <w:pPr>
        <w:pStyle w:val="a5"/>
        <w:ind w:left="141"/>
        <w:rPr>
          <w:rFonts w:asciiTheme="majorBidi" w:hAnsiTheme="majorBidi" w:cs="PT Bold Heading"/>
          <w:u w:val="single"/>
          <w:rtl/>
        </w:rPr>
      </w:pPr>
    </w:p>
    <w:p w:rsidR="00B50674" w:rsidRDefault="00B50674" w:rsidP="00B50674">
      <w:pPr>
        <w:pStyle w:val="a5"/>
        <w:ind w:left="141"/>
        <w:rPr>
          <w:rFonts w:asciiTheme="majorBidi" w:hAnsiTheme="majorBidi" w:cs="PT Bold Heading"/>
          <w:u w:val="single"/>
          <w:rtl/>
        </w:rPr>
      </w:pPr>
    </w:p>
    <w:p w:rsidR="00346954" w:rsidRDefault="00346954" w:rsidP="00B50674">
      <w:pPr>
        <w:pStyle w:val="a5"/>
        <w:ind w:left="141"/>
        <w:rPr>
          <w:rFonts w:asciiTheme="majorBidi" w:hAnsiTheme="majorBidi" w:cs="PT Bold Heading"/>
          <w:u w:val="single"/>
          <w:rtl/>
        </w:rPr>
      </w:pPr>
    </w:p>
    <w:p w:rsidR="00FD59FB" w:rsidRDefault="00FD59FB" w:rsidP="00FD59FB">
      <w:pPr>
        <w:pStyle w:val="a5"/>
        <w:ind w:left="-874"/>
        <w:rPr>
          <w:rFonts w:asciiTheme="majorBidi" w:hAnsiTheme="majorBidi" w:cs="PT Bold Heading"/>
        </w:rPr>
      </w:pPr>
    </w:p>
    <w:p w:rsidR="00FD59FB" w:rsidRPr="008869DA" w:rsidRDefault="00FD59FB" w:rsidP="00FD59FB">
      <w:pPr>
        <w:pStyle w:val="a5"/>
        <w:numPr>
          <w:ilvl w:val="0"/>
          <w:numId w:val="30"/>
        </w:numPr>
        <w:spacing w:before="240"/>
        <w:ind w:left="425"/>
        <w:rPr>
          <w:rFonts w:asciiTheme="majorBidi" w:hAnsiTheme="majorBidi" w:cs="PT Bold Heading"/>
        </w:rPr>
      </w:pPr>
      <w:r>
        <w:rPr>
          <w:rFonts w:asciiTheme="majorBidi" w:hAnsiTheme="majorBidi" w:cs="PT Bold Heading" w:hint="cs"/>
          <w:u w:val="single"/>
          <w:rtl/>
        </w:rPr>
        <w:t>مقترحات التحسين</w:t>
      </w:r>
      <w:r w:rsidRPr="008869DA">
        <w:rPr>
          <w:rFonts w:asciiTheme="majorBidi" w:hAnsiTheme="majorBidi" w:cs="PT Bold Heading" w:hint="cs"/>
          <w:rtl/>
        </w:rPr>
        <w:t>:</w:t>
      </w:r>
    </w:p>
    <w:p w:rsidR="002F5E0D" w:rsidRPr="002F5E0D" w:rsidRDefault="002F5E0D" w:rsidP="00C84E36">
      <w:pPr>
        <w:spacing w:line="360" w:lineRule="auto"/>
        <w:rPr>
          <w:rFonts w:cs="PT Bold Heading"/>
          <w:b/>
          <w:bCs/>
          <w:sz w:val="2"/>
          <w:szCs w:val="2"/>
          <w:rtl/>
        </w:rPr>
      </w:pPr>
      <w:bookmarkStart w:id="0" w:name="_GoBack"/>
      <w:bookmarkEnd w:id="0"/>
    </w:p>
    <w:sectPr w:rsidR="002F5E0D" w:rsidRPr="002F5E0D" w:rsidSect="00F911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552" w:right="2267" w:bottom="993" w:left="567" w:header="14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509" w:rsidRDefault="003D0509">
      <w:pPr>
        <w:spacing w:after="0" w:line="240" w:lineRule="auto"/>
      </w:pPr>
      <w:r>
        <w:separator/>
      </w:r>
    </w:p>
  </w:endnote>
  <w:endnote w:type="continuationSeparator" w:id="0">
    <w:p w:rsidR="003D0509" w:rsidRDefault="003D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hammad head Art 2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E27EE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Pr="0050075E" w:rsidRDefault="006032A3" w:rsidP="000609DB">
    <w:pPr>
      <w:pStyle w:val="5"/>
      <w:ind w:left="0"/>
      <w:jc w:val="lef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37CAC5" wp14:editId="0F6AEEAA">
              <wp:simplePos x="0" y="0"/>
              <wp:positionH relativeFrom="column">
                <wp:posOffset>6052820</wp:posOffset>
              </wp:positionH>
              <wp:positionV relativeFrom="paragraph">
                <wp:posOffset>-727075</wp:posOffset>
              </wp:positionV>
              <wp:extent cx="311785" cy="1078865"/>
              <wp:effectExtent l="0" t="0" r="0" b="6985"/>
              <wp:wrapNone/>
              <wp:docPr id="90" name="مربع ن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078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27EE3" w:rsidRPr="00EE00C7" w:rsidRDefault="00E27EE3" w:rsidP="000609DB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37CAC5" id="_x0000_t202" coordsize="21600,21600" o:spt="202" path="m,l,21600r21600,l21600,xe">
              <v:stroke joinstyle="miter"/>
              <v:path gradientshapeok="t" o:connecttype="rect"/>
            </v:shapetype>
            <v:shape id="مربع نص 90" o:spid="_x0000_s1034" type="#_x0000_t202" style="position:absolute;left:0;text-align:left;margin-left:476.6pt;margin-top:-57.25pt;width:24.55pt;height:8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" filled="f" stroked="f">
              <v:textbox>
                <w:txbxContent>
                  <w:p w:rsidR="00E27EE3" w:rsidRPr="00EE00C7" w:rsidRDefault="00E27EE3" w:rsidP="000609DB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509" w:rsidRDefault="003D0509">
      <w:pPr>
        <w:spacing w:after="0" w:line="240" w:lineRule="auto"/>
      </w:pPr>
      <w:r>
        <w:separator/>
      </w:r>
    </w:p>
  </w:footnote>
  <w:footnote w:type="continuationSeparator" w:id="0">
    <w:p w:rsidR="003D0509" w:rsidRDefault="003D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3D050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6" o:spid="_x0000_s2063" type="#_x0000_t75" style="position:absolute;left:0;text-align:left;margin-left:0;margin-top:0;width:272.25pt;height:319.55pt;z-index:-251643904;mso-position-horizontal:center;mso-position-horizontal-relative:margin;mso-position-vertical:center;mso-position-vertical-relative:margin" o:allowincell="f">
          <v:imagedata r:id="rId1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C77D7D" w:rsidP="000609DB">
    <w:pPr>
      <w:pStyle w:val="a4"/>
      <w:tabs>
        <w:tab w:val="left" w:pos="761"/>
        <w:tab w:val="left" w:pos="5612"/>
      </w:tabs>
      <w:jc w:val="cent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37B4D30" wp14:editId="1C4CE808">
              <wp:simplePos x="0" y="0"/>
              <wp:positionH relativeFrom="column">
                <wp:posOffset>4443095</wp:posOffset>
              </wp:positionH>
              <wp:positionV relativeFrom="paragraph">
                <wp:posOffset>-139921</wp:posOffset>
              </wp:positionV>
              <wp:extent cx="2593340" cy="631825"/>
              <wp:effectExtent l="0" t="0" r="0" b="0"/>
              <wp:wrapNone/>
              <wp:docPr id="8" name="مربع ن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497" w:rsidRPr="00145D92" w:rsidRDefault="00D47497" w:rsidP="00D47497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PT Bold Heading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</w:p>
                        <w:p w:rsidR="00D47497" w:rsidRPr="00C5296B" w:rsidRDefault="00D47497" w:rsidP="00EA43A3">
                          <w:pPr>
                            <w:spacing w:after="0"/>
                            <w:jc w:val="center"/>
                            <w:rPr>
                              <w:rFonts w:ascii="Tahoma" w:hAnsi="Tahoma" w:cs="PT Bold Heading"/>
                              <w:rtl/>
                              <w:lang w:bidi="ar-YE"/>
                            </w:rPr>
                          </w:pPr>
                          <w:r w:rsidRPr="00C5296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مركز التطوير</w:t>
                          </w:r>
                          <w:r w:rsidR="00FD59F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FD59F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و</w:t>
                          </w:r>
                          <w:r w:rsidRPr="00C5296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ضمان الجودة</w:t>
                          </w:r>
                        </w:p>
                        <w:p w:rsidR="00D47497" w:rsidRPr="0071207B" w:rsidRDefault="00D47497" w:rsidP="00D47497">
                          <w:pPr>
                            <w:spacing w:line="240" w:lineRule="auto"/>
                            <w:rPr>
                              <w:sz w:val="32"/>
                              <w:szCs w:val="20"/>
                              <w:rtl/>
                              <w:lang w:bidi="ar-Y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92" o:spid="_x0000_s1029" type="#_x0000_t202" style="position:absolute;left:0;text-align:left;margin-left:349.85pt;margin-top:-11pt;width:204.2pt;height:4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" filled="f" stroked="f">
              <v:textbox>
                <w:txbxContent>
                  <w:p w:rsidR="00D47497" w:rsidRPr="00145D92" w:rsidRDefault="00D47497" w:rsidP="00D47497">
                    <w:pPr>
                      <w:spacing w:after="0" w:line="240" w:lineRule="auto"/>
                      <w:jc w:val="center"/>
                      <w:rPr>
                        <w:rFonts w:ascii="Tahoma" w:hAnsi="Tahoma" w:cs="PT Bold Heading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:rsidR="00D47497" w:rsidRPr="00C5296B" w:rsidRDefault="00D47497" w:rsidP="00EA43A3">
                    <w:pPr>
                      <w:spacing w:after="0"/>
                      <w:jc w:val="center"/>
                      <w:rPr>
                        <w:rFonts w:ascii="Tahoma" w:hAnsi="Tahoma" w:cs="PT Bold Heading"/>
                        <w:rtl/>
                        <w:lang w:bidi="ar-YE"/>
                      </w:rPr>
                    </w:pPr>
                    <w:r w:rsidRPr="00C5296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مركز التطوير</w:t>
                    </w:r>
                    <w:r w:rsidR="00FD59F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</w:rPr>
                      <w:t xml:space="preserve"> </w:t>
                    </w:r>
                    <w:r w:rsidR="00FD59F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و</w:t>
                    </w:r>
                    <w:r w:rsidRPr="00C5296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ضمان الجودة</w:t>
                    </w:r>
                  </w:p>
                  <w:p w:rsidR="00D47497" w:rsidRPr="0071207B" w:rsidRDefault="00D47497" w:rsidP="00D47497">
                    <w:pPr>
                      <w:spacing w:line="240" w:lineRule="auto"/>
                      <w:rPr>
                        <w:sz w:val="32"/>
                        <w:szCs w:val="20"/>
                        <w:rtl/>
                        <w:lang w:bidi="ar-Y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EE5F948" wp14:editId="2798FEFF">
              <wp:simplePos x="0" y="0"/>
              <wp:positionH relativeFrom="column">
                <wp:posOffset>-326804</wp:posOffset>
              </wp:positionH>
              <wp:positionV relativeFrom="paragraph">
                <wp:posOffset>83185</wp:posOffset>
              </wp:positionV>
              <wp:extent cx="2946400" cy="677545"/>
              <wp:effectExtent l="0" t="0" r="0" b="8255"/>
              <wp:wrapNone/>
              <wp:docPr id="2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7D7D" w:rsidRPr="006032A3" w:rsidRDefault="00C77D7D" w:rsidP="00C77D7D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18"/>
                              <w:szCs w:val="18"/>
                            </w:rPr>
                          </w:pPr>
                        </w:p>
                        <w:p w:rsidR="00C77D7D" w:rsidRPr="006032A3" w:rsidRDefault="00C77D7D" w:rsidP="00EA43A3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Date:    /     /</w:t>
                          </w:r>
                          <w:r w:rsidR="00EA43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     </w:t>
                          </w: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, No. (      )</w:t>
                          </w:r>
                        </w:p>
                        <w:p w:rsidR="00C77D7D" w:rsidRPr="006032A3" w:rsidRDefault="00C77D7D" w:rsidP="00EA43A3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</w:rPr>
                          </w:pP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</w:t>
                          </w:r>
                        </w:p>
                        <w:p w:rsidR="00C77D7D" w:rsidRPr="006032A3" w:rsidRDefault="00C77D7D" w:rsidP="00C77D7D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4" o:spid="_x0000_s1030" type="#_x0000_t202" style="position:absolute;left:0;text-align:left;margin-left:-25.75pt;margin-top:6.55pt;width:232pt;height:5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" filled="f" stroked="f">
              <v:textbox>
                <w:txbxContent>
                  <w:p w:rsidR="00C77D7D" w:rsidRPr="006032A3" w:rsidRDefault="00C77D7D" w:rsidP="00C77D7D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18"/>
                        <w:szCs w:val="18"/>
                      </w:rPr>
                    </w:pPr>
                  </w:p>
                  <w:p w:rsidR="00C77D7D" w:rsidRPr="006032A3" w:rsidRDefault="00C77D7D" w:rsidP="00EA43A3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>Date:    /     /</w:t>
                    </w:r>
                    <w:r w:rsidR="00EA43A3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     </w:t>
                    </w: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>, No. (      )</w:t>
                    </w:r>
                  </w:p>
                  <w:p w:rsidR="00C77D7D" w:rsidRPr="006032A3" w:rsidRDefault="00C77D7D" w:rsidP="00EA43A3">
                    <w:pPr>
                      <w:spacing w:after="0"/>
                      <w:jc w:val="center"/>
                      <w:rPr>
                        <w:rFonts w:asciiTheme="majorBidi" w:hAnsiTheme="majorBidi" w:cstheme="majorBidi" w:hint="cs"/>
                        <w:b/>
                        <w:bCs/>
                        <w:rtl/>
                      </w:rPr>
                    </w:pP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</w:p>
                  <w:p w:rsidR="00C77D7D" w:rsidRPr="006032A3" w:rsidRDefault="00C77D7D" w:rsidP="00C77D7D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4E3C79A" wp14:editId="716D37BC">
              <wp:simplePos x="0" y="0"/>
              <wp:positionH relativeFrom="column">
                <wp:posOffset>-297815</wp:posOffset>
              </wp:positionH>
              <wp:positionV relativeFrom="paragraph">
                <wp:posOffset>75344</wp:posOffset>
              </wp:positionV>
              <wp:extent cx="2946400" cy="440055"/>
              <wp:effectExtent l="0" t="0" r="0" b="0"/>
              <wp:wrapNone/>
              <wp:docPr id="1" name="مربع ن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2A3" w:rsidRPr="00C5296B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20"/>
                              <w:szCs w:val="20"/>
                            </w:rPr>
                          </w:pPr>
                          <w:r w:rsidRPr="00C5296B">
                            <w:rPr>
                              <w:rFonts w:ascii="Eras Bold ITC" w:hAnsi="Eras Bold ITC" w:cs="PT Bold Heading"/>
                              <w:sz w:val="20"/>
                              <w:szCs w:val="20"/>
                            </w:rPr>
                            <w:t xml:space="preserve">Development &amp; Quality Assurance Center </w:t>
                          </w:r>
                        </w:p>
                        <w:p w:rsidR="006032A3" w:rsidRPr="00C5296B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E3C79A" id="مربع نص 91" o:spid="_x0000_s1031" type="#_x0000_t202" style="position:absolute;left:0;text-align:left;margin-left:-23.45pt;margin-top:5.95pt;width:232pt;height:3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" filled="f" stroked="f">
              <v:textbox>
                <w:txbxContent>
                  <w:p w:rsidR="006032A3" w:rsidRPr="00C5296B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20"/>
                        <w:szCs w:val="20"/>
                      </w:rPr>
                    </w:pPr>
                    <w:r w:rsidRPr="00C5296B">
                      <w:rPr>
                        <w:rFonts w:ascii="Eras Bold ITC" w:hAnsi="Eras Bold ITC" w:cs="PT Bold Heading"/>
                        <w:sz w:val="20"/>
                        <w:szCs w:val="20"/>
                      </w:rPr>
                      <w:t xml:space="preserve">Development &amp; Quality Assurance Center </w:t>
                    </w:r>
                  </w:p>
                  <w:p w:rsidR="006032A3" w:rsidRPr="00C5296B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59264" behindDoc="1" locked="0" layoutInCell="1" allowOverlap="1" wp14:anchorId="06000A81" wp14:editId="4A9FBD38">
          <wp:simplePos x="0" y="0"/>
          <wp:positionH relativeFrom="column">
            <wp:posOffset>-360045</wp:posOffset>
          </wp:positionH>
          <wp:positionV relativeFrom="paragraph">
            <wp:posOffset>-723900</wp:posOffset>
          </wp:positionV>
          <wp:extent cx="7292340" cy="1038225"/>
          <wp:effectExtent l="0" t="0" r="3810" b="9525"/>
          <wp:wrapTight wrapText="bothSides">
            <wp:wrapPolygon edited="0">
              <wp:start x="0" y="0"/>
              <wp:lineTo x="0" y="21402"/>
              <wp:lineTo x="21555" y="21402"/>
              <wp:lineTo x="21555" y="0"/>
              <wp:lineTo x="0" y="0"/>
            </wp:wrapPolygon>
          </wp:wrapTight>
          <wp:docPr id="7" name="صورة 2" descr="C:\Users\hom\Pictures\التقاط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\Pictures\التقاط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234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6D2AFCAF" wp14:editId="252CC2A2">
          <wp:simplePos x="0" y="0"/>
          <wp:positionH relativeFrom="column">
            <wp:posOffset>2513330</wp:posOffset>
          </wp:positionH>
          <wp:positionV relativeFrom="paragraph">
            <wp:posOffset>-818736</wp:posOffset>
          </wp:positionV>
          <wp:extent cx="1670685" cy="1343025"/>
          <wp:effectExtent l="0" t="0" r="5715" b="9525"/>
          <wp:wrapNone/>
          <wp:docPr id="6" name="صورة 6" descr="D:\شعار الجامعة الأخير مع جسر من التعليم الى التعلم\شعار جامعة 21 سبتمبر مع جسر من التعليم الى التعل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شعار الجامعة الأخير مع جسر من التعليم الى التعلم\شعار جامعة 21 سبتمبر مع جسر من التعليم الى التعلم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77BD" w:rsidRPr="00093FA5">
      <w:rPr>
        <w:rFonts w:ascii="Times New Roman" w:eastAsia="Calibri" w:hAnsi="Times New Roman" w:cs="Times New Roman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A265CE9" wp14:editId="5CC74BD5">
              <wp:simplePos x="0" y="0"/>
              <wp:positionH relativeFrom="column">
                <wp:posOffset>5881729</wp:posOffset>
              </wp:positionH>
              <wp:positionV relativeFrom="paragraph">
                <wp:posOffset>1147031</wp:posOffset>
              </wp:positionV>
              <wp:extent cx="1209675" cy="6997148"/>
              <wp:effectExtent l="0" t="0" r="28575" b="13335"/>
              <wp:wrapNone/>
              <wp:docPr id="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09675" cy="69971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4BACC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3FA5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lowKashida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رؤيتنا :</w:t>
                          </w:r>
                        </w:p>
                        <w:p w:rsidR="00093FA5" w:rsidRPr="0089320E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highKashida"/>
                            <w:rPr>
                              <w:rFonts w:cs="PT Bold Heading"/>
                              <w:b/>
                              <w:bCs/>
                              <w:color w:val="0070C0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جامعة معاصرة بم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سؤولــية وطنية وذات هــــويــة إ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 xml:space="preserve">يمانيــة. </w:t>
                          </w:r>
                        </w:p>
                        <w:p w:rsidR="00093FA5" w:rsidRPr="00FE7996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lowKashida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رسالتنا:</w:t>
                          </w:r>
                        </w:p>
                        <w:p w:rsidR="00093FA5" w:rsidRPr="00C777BD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highKashida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قيادة التحول في إد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الاقليمي .</w:t>
                          </w:r>
                        </w:p>
                        <w:p w:rsidR="00093FA5" w:rsidRPr="00FE7996" w:rsidRDefault="00093FA5" w:rsidP="00C777BD">
                          <w:pPr>
                            <w:shd w:val="clear" w:color="auto" w:fill="EAF1DD" w:themeFill="accent3" w:themeFillTint="33"/>
                            <w:spacing w:after="0" w:line="360" w:lineRule="auto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قيمنا:</w:t>
                          </w:r>
                        </w:p>
                        <w:p w:rsidR="00093FA5" w:rsidRPr="0089320E" w:rsidRDefault="00093FA5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bidi="ar-YE"/>
                            </w:rPr>
                          </w:pP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القي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ادة والتأثي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ـــ</w:t>
                          </w:r>
                          <w:r w:rsidR="00877297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ر.</w:t>
                          </w:r>
                          <w:r w:rsidR="00877297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bidi="ar-YE"/>
                            </w:rPr>
                            <w:t>-</w:t>
                          </w:r>
                        </w:p>
                        <w:p w:rsidR="00093FA5" w:rsidRPr="0089320E" w:rsidRDefault="00877297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 xml:space="preserve">   - 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التمي</w:t>
                          </w:r>
                          <w:r w:rsidR="00093FA5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ــز والإ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ب</w:t>
                          </w:r>
                          <w:r w:rsidR="00093FA5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ـــ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داع.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:rsidR="00093FA5" w:rsidRPr="00FF5B24" w:rsidRDefault="008A3247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center"/>
                            <w:rPr>
                              <w:rFonts w:cs="PT Bold Heading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 xml:space="preserve">العمل بروح 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الفريق الواحد 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265CE9" id="مربع نص 2" o:spid="_x0000_s1032" type="#_x0000_t202" style="position:absolute;left:0;text-align:left;margin-left:463.15pt;margin-top:90.3pt;width:95.25pt;height:55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" strokecolor="#4bacc6" strokeweight="2pt">
              <v:path arrowok="t"/>
              <v:textbox>
                <w:txbxContent>
                  <w:p w:rsidR="00093FA5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lowKashida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proofErr w:type="gramStart"/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رؤيتنا :</w:t>
                    </w:r>
                    <w:proofErr w:type="gramEnd"/>
                  </w:p>
                  <w:p w:rsidR="00093FA5" w:rsidRPr="0089320E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highKashida"/>
                      <w:rPr>
                        <w:rFonts w:cs="PT Bold Heading"/>
                        <w:b/>
                        <w:bCs/>
                        <w:color w:val="0070C0"/>
                        <w:sz w:val="24"/>
                        <w:szCs w:val="24"/>
                        <w:u w:val="single"/>
                        <w:rtl/>
                      </w:rPr>
                    </w:pP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جامعة معاصرة بم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سؤولــية وطنية وذات هــــويــة إ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 xml:space="preserve">يمانيــة. </w:t>
                    </w:r>
                  </w:p>
                  <w:p w:rsidR="00093FA5" w:rsidRPr="00FE7996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lowKashida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رسالتنا:</w:t>
                    </w:r>
                  </w:p>
                  <w:p w:rsidR="00093FA5" w:rsidRPr="00C777BD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highKashida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قيادة التحول في إد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 xml:space="preserve">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</w:t>
                    </w:r>
                    <w:proofErr w:type="gramStart"/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الاقليمي .</w:t>
                    </w:r>
                    <w:proofErr w:type="gramEnd"/>
                  </w:p>
                  <w:p w:rsidR="00093FA5" w:rsidRPr="00FE7996" w:rsidRDefault="00093FA5" w:rsidP="00C777BD">
                    <w:pPr>
                      <w:shd w:val="clear" w:color="auto" w:fill="EAF1DD" w:themeFill="accent3" w:themeFillTint="33"/>
                      <w:spacing w:after="0" w:line="360" w:lineRule="auto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قيمنا:</w:t>
                    </w:r>
                  </w:p>
                  <w:p w:rsidR="00093FA5" w:rsidRPr="0089320E" w:rsidRDefault="00093FA5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YE"/>
                      </w:rPr>
                    </w:pP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القي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ادة </w:t>
                    </w:r>
                    <w:proofErr w:type="gramStart"/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والتأثي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ـــ</w:t>
                    </w:r>
                    <w:r w:rsidR="00877297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ر.</w:t>
                    </w:r>
                    <w:r w:rsidR="008772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YE"/>
                      </w:rPr>
                      <w:t>-</w:t>
                    </w:r>
                    <w:proofErr w:type="gramEnd"/>
                  </w:p>
                  <w:p w:rsidR="00093FA5" w:rsidRPr="0089320E" w:rsidRDefault="00877297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   - 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التمي</w:t>
                    </w:r>
                    <w:r w:rsidR="00093FA5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ــز والإ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ب</w:t>
                    </w:r>
                    <w:r w:rsidR="00093FA5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ـــ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داع.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 </w:t>
                    </w:r>
                  </w:p>
                  <w:p w:rsidR="00093FA5" w:rsidRPr="00FF5B24" w:rsidRDefault="008A3247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center"/>
                      <w:rPr>
                        <w:rFonts w:cs="PT Bold Heading"/>
                        <w:b/>
                        <w:bCs/>
                        <w:sz w:val="24"/>
                        <w:szCs w:val="24"/>
                        <w:u w:val="single"/>
                        <w:rtl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- 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العمل بروح 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الفريق </w:t>
                    </w:r>
                    <w:proofErr w:type="gramStart"/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الواحد 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484E3E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4B50783" wp14:editId="0FEE2454">
              <wp:simplePos x="0" y="0"/>
              <wp:positionH relativeFrom="column">
                <wp:posOffset>-297815</wp:posOffset>
              </wp:positionH>
              <wp:positionV relativeFrom="paragraph">
                <wp:posOffset>-29069</wp:posOffset>
              </wp:positionV>
              <wp:extent cx="2946400" cy="677545"/>
              <wp:effectExtent l="0" t="0" r="0" b="8255"/>
              <wp:wrapNone/>
              <wp:docPr id="3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2A3" w:rsidRPr="006032A3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18"/>
                              <w:szCs w:val="18"/>
                            </w:rPr>
                          </w:pPr>
                        </w:p>
                        <w:p w:rsidR="006032A3" w:rsidRPr="006032A3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B50783" id="_x0000_s1033" type="#_x0000_t202" style="position:absolute;left:0;text-align:left;margin-left:-23.45pt;margin-top:-2.3pt;width:232pt;height:5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" filled="f" stroked="f">
              <v:textbox>
                <w:txbxContent>
                  <w:p w:rsidR="006032A3" w:rsidRPr="006032A3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18"/>
                        <w:szCs w:val="18"/>
                      </w:rPr>
                    </w:pPr>
                  </w:p>
                  <w:p w:rsidR="006032A3" w:rsidRPr="006032A3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6032A3">
      <w:rPr>
        <w:noProof/>
        <w:rtl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3DF46808" wp14:editId="6447D99D">
              <wp:simplePos x="0" y="0"/>
              <wp:positionH relativeFrom="column">
                <wp:posOffset>-330835</wp:posOffset>
              </wp:positionH>
              <wp:positionV relativeFrom="paragraph">
                <wp:posOffset>668019</wp:posOffset>
              </wp:positionV>
              <wp:extent cx="7470140" cy="0"/>
              <wp:effectExtent l="57150" t="38100" r="54610" b="95250"/>
              <wp:wrapNone/>
              <wp:docPr id="5" name="رابط مستقي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7014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83C835F" id="رابط مستقيم 5" o:spid="_x0000_s1026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05pt,52.6pt" to="562.1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3D0509">
      <w:rPr>
        <w:rFonts w:asciiTheme="minorBidi" w:hAnsiTheme="minorBidi" w:cs="mohammad head Art 2"/>
        <w:b/>
        <w:bCs/>
        <w:i/>
        <w:iCs/>
        <w:noProof/>
        <w:sz w:val="28"/>
        <w:szCs w:val="28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7" o:spid="_x0000_s2064" type="#_x0000_t75" style="position:absolute;left:0;text-align:left;margin-left:68.85pt;margin-top:119.75pt;width:272.25pt;height:319.55pt;z-index:-251642880;mso-position-horizontal-relative:margin;mso-position-vertical-relative:margin" o:allowincell="f">
          <v:imagedata r:id="rId3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3D050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5" o:spid="_x0000_s2062" type="#_x0000_t75" style="position:absolute;left:0;text-align:left;margin-left:0;margin-top:0;width:272.25pt;height:319.55pt;z-index:-251644928;mso-position-horizontal:center;mso-position-horizontal-relative:margin;mso-position-vertical:center;mso-position-vertical-relative:margin" o:allowincell="f">
          <v:imagedata r:id="rId1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30A"/>
    <w:multiLevelType w:val="hybridMultilevel"/>
    <w:tmpl w:val="521687B8"/>
    <w:lvl w:ilvl="0" w:tplc="A156C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23CF6"/>
    <w:multiLevelType w:val="hybridMultilevel"/>
    <w:tmpl w:val="BBF09BFC"/>
    <w:lvl w:ilvl="0" w:tplc="1DAA66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430F8"/>
    <w:multiLevelType w:val="hybridMultilevel"/>
    <w:tmpl w:val="050A99BE"/>
    <w:lvl w:ilvl="0" w:tplc="8C02A964">
      <w:numFmt w:val="bullet"/>
      <w:lvlText w:val="-"/>
      <w:lvlJc w:val="left"/>
      <w:pPr>
        <w:ind w:left="28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3">
    <w:nsid w:val="085D7D65"/>
    <w:multiLevelType w:val="hybridMultilevel"/>
    <w:tmpl w:val="21D073F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882DB2"/>
    <w:multiLevelType w:val="hybridMultilevel"/>
    <w:tmpl w:val="21C01D62"/>
    <w:lvl w:ilvl="0" w:tplc="4EF43A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341B8"/>
    <w:multiLevelType w:val="hybridMultilevel"/>
    <w:tmpl w:val="992A781E"/>
    <w:lvl w:ilvl="0" w:tplc="48BCE2D2">
      <w:start w:val="1"/>
      <w:numFmt w:val="decimal"/>
      <w:lvlText w:val="%1."/>
      <w:lvlJc w:val="left"/>
      <w:pPr>
        <w:ind w:left="1260" w:hanging="360"/>
      </w:pPr>
      <w:rPr>
        <w:rFonts w:hint="default"/>
        <w:lang w:bidi="ar-YE"/>
      </w:rPr>
    </w:lvl>
    <w:lvl w:ilvl="1" w:tplc="0409000F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B276FE46">
      <w:start w:val="2"/>
      <w:numFmt w:val="arabicAlpha"/>
      <w:lvlText w:val="%3-"/>
      <w:lvlJc w:val="left"/>
      <w:pPr>
        <w:ind w:left="27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7AC51F0"/>
    <w:multiLevelType w:val="hybridMultilevel"/>
    <w:tmpl w:val="8E9CA0B2"/>
    <w:lvl w:ilvl="0" w:tplc="30BCF612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4C5AA2"/>
    <w:multiLevelType w:val="hybridMultilevel"/>
    <w:tmpl w:val="7A743450"/>
    <w:lvl w:ilvl="0" w:tplc="6652F4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9018A"/>
    <w:multiLevelType w:val="hybridMultilevel"/>
    <w:tmpl w:val="17C2C6B2"/>
    <w:lvl w:ilvl="0" w:tplc="29EED35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103391"/>
    <w:multiLevelType w:val="hybridMultilevel"/>
    <w:tmpl w:val="D408C8D8"/>
    <w:lvl w:ilvl="0" w:tplc="7EDE8C6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47BFB"/>
    <w:multiLevelType w:val="hybridMultilevel"/>
    <w:tmpl w:val="033A3BAA"/>
    <w:lvl w:ilvl="0" w:tplc="77A2F5D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C289A"/>
    <w:multiLevelType w:val="hybridMultilevel"/>
    <w:tmpl w:val="5C1C15D6"/>
    <w:lvl w:ilvl="0" w:tplc="B006826E">
      <w:start w:val="1"/>
      <w:numFmt w:val="decimal"/>
      <w:lvlText w:val="%1-"/>
      <w:lvlJc w:val="left"/>
      <w:pPr>
        <w:ind w:left="1635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2">
    <w:nsid w:val="436A040E"/>
    <w:multiLevelType w:val="hybridMultilevel"/>
    <w:tmpl w:val="69AA139E"/>
    <w:lvl w:ilvl="0" w:tplc="D2102AC0">
      <w:start w:val="1"/>
      <w:numFmt w:val="decimal"/>
      <w:lvlText w:val="%1."/>
      <w:lvlJc w:val="left"/>
      <w:pPr>
        <w:ind w:left="149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437A7415"/>
    <w:multiLevelType w:val="hybridMultilevel"/>
    <w:tmpl w:val="457AC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133C22"/>
    <w:multiLevelType w:val="hybridMultilevel"/>
    <w:tmpl w:val="8C02C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319F4"/>
    <w:multiLevelType w:val="hybridMultilevel"/>
    <w:tmpl w:val="925ECAD0"/>
    <w:lvl w:ilvl="0" w:tplc="20F0D9E6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3A6C8E"/>
    <w:multiLevelType w:val="hybridMultilevel"/>
    <w:tmpl w:val="EBDCDF0E"/>
    <w:lvl w:ilvl="0" w:tplc="C89EE88C">
      <w:start w:val="1"/>
      <w:numFmt w:val="decimal"/>
      <w:lvlText w:val="%1."/>
      <w:lvlJc w:val="left"/>
      <w:pPr>
        <w:ind w:left="1260" w:hanging="360"/>
      </w:pPr>
      <w:rPr>
        <w:rFonts w:hint="default"/>
        <w:b/>
        <w:bCs w:val="0"/>
        <w:i w:val="0"/>
        <w:iCs w:val="0"/>
        <w:caps w:val="0"/>
        <w:vanish w:val="0"/>
        <w:color w:val="000000"/>
        <w:spacing w:val="-20"/>
        <w:sz w:val="28"/>
        <w:szCs w:val="28"/>
        <w:u w:color="C0C0C0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068C8">
      <w:start w:val="1"/>
      <w:numFmt w:val="decimal"/>
      <w:lvlText w:val="%2."/>
      <w:lvlJc w:val="left"/>
      <w:pPr>
        <w:ind w:left="179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7">
    <w:nsid w:val="557A6874"/>
    <w:multiLevelType w:val="hybridMultilevel"/>
    <w:tmpl w:val="F6605054"/>
    <w:lvl w:ilvl="0" w:tplc="6652F4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E3611"/>
    <w:multiLevelType w:val="hybridMultilevel"/>
    <w:tmpl w:val="B476AD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C616C9"/>
    <w:multiLevelType w:val="hybridMultilevel"/>
    <w:tmpl w:val="15281D84"/>
    <w:lvl w:ilvl="0" w:tplc="D53C0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2223C"/>
    <w:multiLevelType w:val="hybridMultilevel"/>
    <w:tmpl w:val="A9B4D49A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1">
    <w:nsid w:val="6D744970"/>
    <w:multiLevelType w:val="singleLevel"/>
    <w:tmpl w:val="3FFAAD76"/>
    <w:lvl w:ilvl="0">
      <w:start w:val="1"/>
      <w:numFmt w:val="irohaFullWidth"/>
      <w:pStyle w:val="a"/>
      <w:lvlText w:val="-"/>
      <w:lvlJc w:val="center"/>
      <w:pPr>
        <w:tabs>
          <w:tab w:val="num" w:pos="1512"/>
        </w:tabs>
        <w:ind w:left="1512" w:hanging="504"/>
      </w:pPr>
      <w:rPr>
        <w:rFonts w:ascii="Times New Roman" w:hAnsi="Times New Roman" w:cs="Times New Roman" w:hint="default"/>
        <w:color w:val="000080"/>
        <w:sz w:val="20"/>
      </w:rPr>
    </w:lvl>
  </w:abstractNum>
  <w:abstractNum w:abstractNumId="22">
    <w:nsid w:val="748D1640"/>
    <w:multiLevelType w:val="hybridMultilevel"/>
    <w:tmpl w:val="70527244"/>
    <w:lvl w:ilvl="0" w:tplc="4EF43AD4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A22626"/>
    <w:multiLevelType w:val="hybridMultilevel"/>
    <w:tmpl w:val="0CCC70AE"/>
    <w:lvl w:ilvl="0" w:tplc="CF2C62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BF6BD2"/>
    <w:multiLevelType w:val="hybridMultilevel"/>
    <w:tmpl w:val="8D4068A6"/>
    <w:lvl w:ilvl="0" w:tplc="3A589A54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EB2ACD"/>
    <w:multiLevelType w:val="hybridMultilevel"/>
    <w:tmpl w:val="8ACAF43A"/>
    <w:lvl w:ilvl="0" w:tplc="05C6F932">
      <w:start w:val="1"/>
      <w:numFmt w:val="decimal"/>
      <w:lvlText w:val="المادة ( %1 ) : "/>
      <w:lvlJc w:val="left"/>
      <w:pPr>
        <w:ind w:left="360" w:hanging="360"/>
      </w:pPr>
      <w:rPr>
        <w:rFonts w:ascii="Times New Roman" w:hAnsi="Times New Roman" w:cs="Simplified Arabic" w:hint="default"/>
        <w:b w:val="0"/>
        <w:bCs/>
        <w:i w:val="0"/>
        <w:iCs w:val="0"/>
        <w:caps w:val="0"/>
        <w:vanish w:val="0"/>
        <w:color w:val="000000"/>
        <w:spacing w:val="-20"/>
        <w:sz w:val="28"/>
        <w:szCs w:val="28"/>
        <w:u w:color="C0C0C0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068C8">
      <w:start w:val="1"/>
      <w:numFmt w:val="decimal"/>
      <w:lvlText w:val="%2."/>
      <w:lvlJc w:val="left"/>
      <w:pPr>
        <w:ind w:left="179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6">
    <w:nsid w:val="7A015956"/>
    <w:multiLevelType w:val="hybridMultilevel"/>
    <w:tmpl w:val="1BBC47F8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AC23BF9"/>
    <w:multiLevelType w:val="hybridMultilevel"/>
    <w:tmpl w:val="9EEA08EE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BC03D8C"/>
    <w:multiLevelType w:val="hybridMultilevel"/>
    <w:tmpl w:val="13367B5E"/>
    <w:lvl w:ilvl="0" w:tplc="4E50AE5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CFC2901"/>
    <w:multiLevelType w:val="hybridMultilevel"/>
    <w:tmpl w:val="52D4EB18"/>
    <w:lvl w:ilvl="0" w:tplc="04090001">
      <w:start w:val="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3"/>
  </w:num>
  <w:num w:numId="4">
    <w:abstractNumId w:val="5"/>
  </w:num>
  <w:num w:numId="5">
    <w:abstractNumId w:val="11"/>
  </w:num>
  <w:num w:numId="6">
    <w:abstractNumId w:val="10"/>
  </w:num>
  <w:num w:numId="7">
    <w:abstractNumId w:val="3"/>
  </w:num>
  <w:num w:numId="8">
    <w:abstractNumId w:val="15"/>
  </w:num>
  <w:num w:numId="9">
    <w:abstractNumId w:val="25"/>
  </w:num>
  <w:num w:numId="10">
    <w:abstractNumId w:val="20"/>
  </w:num>
  <w:num w:numId="11">
    <w:abstractNumId w:val="12"/>
  </w:num>
  <w:num w:numId="12">
    <w:abstractNumId w:val="27"/>
  </w:num>
  <w:num w:numId="13">
    <w:abstractNumId w:val="26"/>
  </w:num>
  <w:num w:numId="14">
    <w:abstractNumId w:val="6"/>
  </w:num>
  <w:num w:numId="15">
    <w:abstractNumId w:val="7"/>
  </w:num>
  <w:num w:numId="16">
    <w:abstractNumId w:val="17"/>
  </w:num>
  <w:num w:numId="17">
    <w:abstractNumId w:val="16"/>
  </w:num>
  <w:num w:numId="18">
    <w:abstractNumId w:val="14"/>
  </w:num>
  <w:num w:numId="19">
    <w:abstractNumId w:val="2"/>
  </w:num>
  <w:num w:numId="20">
    <w:abstractNumId w:val="1"/>
  </w:num>
  <w:num w:numId="21">
    <w:abstractNumId w:val="4"/>
  </w:num>
  <w:num w:numId="22">
    <w:abstractNumId w:val="22"/>
  </w:num>
  <w:num w:numId="23">
    <w:abstractNumId w:val="29"/>
  </w:num>
  <w:num w:numId="24">
    <w:abstractNumId w:val="19"/>
  </w:num>
  <w:num w:numId="25">
    <w:abstractNumId w:val="0"/>
  </w:num>
  <w:num w:numId="26">
    <w:abstractNumId w:val="13"/>
  </w:num>
  <w:num w:numId="27">
    <w:abstractNumId w:val="9"/>
  </w:num>
  <w:num w:numId="28">
    <w:abstractNumId w:val="28"/>
  </w:num>
  <w:num w:numId="29">
    <w:abstractNumId w:val="8"/>
  </w:num>
  <w:num w:numId="30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4A"/>
    <w:rsid w:val="00003105"/>
    <w:rsid w:val="00011908"/>
    <w:rsid w:val="0002206E"/>
    <w:rsid w:val="000316CA"/>
    <w:rsid w:val="000473B1"/>
    <w:rsid w:val="000539E5"/>
    <w:rsid w:val="0006046D"/>
    <w:rsid w:val="000609DB"/>
    <w:rsid w:val="000678B0"/>
    <w:rsid w:val="0007024B"/>
    <w:rsid w:val="00081A56"/>
    <w:rsid w:val="00086428"/>
    <w:rsid w:val="00093FA5"/>
    <w:rsid w:val="000A4B8F"/>
    <w:rsid w:val="000A4F60"/>
    <w:rsid w:val="000A65CF"/>
    <w:rsid w:val="000B37E1"/>
    <w:rsid w:val="000B5B0A"/>
    <w:rsid w:val="000B7597"/>
    <w:rsid w:val="000D4978"/>
    <w:rsid w:val="00117C4C"/>
    <w:rsid w:val="0013034B"/>
    <w:rsid w:val="00154DE2"/>
    <w:rsid w:val="00160D6C"/>
    <w:rsid w:val="00176C0A"/>
    <w:rsid w:val="001772ED"/>
    <w:rsid w:val="00177C34"/>
    <w:rsid w:val="001A0C8C"/>
    <w:rsid w:val="001A3350"/>
    <w:rsid w:val="001B5038"/>
    <w:rsid w:val="001D3676"/>
    <w:rsid w:val="001D3B87"/>
    <w:rsid w:val="001F0901"/>
    <w:rsid w:val="001F3E6B"/>
    <w:rsid w:val="00210C1F"/>
    <w:rsid w:val="00216532"/>
    <w:rsid w:val="00216668"/>
    <w:rsid w:val="002348EA"/>
    <w:rsid w:val="002369CC"/>
    <w:rsid w:val="00241F72"/>
    <w:rsid w:val="00263662"/>
    <w:rsid w:val="002651E9"/>
    <w:rsid w:val="00265818"/>
    <w:rsid w:val="0026776D"/>
    <w:rsid w:val="00274B68"/>
    <w:rsid w:val="00285E1B"/>
    <w:rsid w:val="002967FB"/>
    <w:rsid w:val="002B639C"/>
    <w:rsid w:val="002C28A5"/>
    <w:rsid w:val="002C5EEF"/>
    <w:rsid w:val="002D1F36"/>
    <w:rsid w:val="002F4AC4"/>
    <w:rsid w:val="002F5E0D"/>
    <w:rsid w:val="0030096E"/>
    <w:rsid w:val="0030396E"/>
    <w:rsid w:val="00307ED8"/>
    <w:rsid w:val="00311980"/>
    <w:rsid w:val="00333444"/>
    <w:rsid w:val="003451E2"/>
    <w:rsid w:val="00346954"/>
    <w:rsid w:val="0035021F"/>
    <w:rsid w:val="00370B38"/>
    <w:rsid w:val="003734E9"/>
    <w:rsid w:val="00381C9D"/>
    <w:rsid w:val="00384602"/>
    <w:rsid w:val="00390294"/>
    <w:rsid w:val="00390C6A"/>
    <w:rsid w:val="0039111C"/>
    <w:rsid w:val="00393291"/>
    <w:rsid w:val="003A291F"/>
    <w:rsid w:val="003B62A1"/>
    <w:rsid w:val="003D0509"/>
    <w:rsid w:val="003D2B08"/>
    <w:rsid w:val="003D32DE"/>
    <w:rsid w:val="003E6EF6"/>
    <w:rsid w:val="003E7B5C"/>
    <w:rsid w:val="003F7CAF"/>
    <w:rsid w:val="00407A84"/>
    <w:rsid w:val="00420854"/>
    <w:rsid w:val="00425A34"/>
    <w:rsid w:val="004262EF"/>
    <w:rsid w:val="00431DF5"/>
    <w:rsid w:val="004371C2"/>
    <w:rsid w:val="0044048A"/>
    <w:rsid w:val="00481F6C"/>
    <w:rsid w:val="004821F2"/>
    <w:rsid w:val="00484E3E"/>
    <w:rsid w:val="00497480"/>
    <w:rsid w:val="004A4034"/>
    <w:rsid w:val="004E046F"/>
    <w:rsid w:val="004E1784"/>
    <w:rsid w:val="005023C5"/>
    <w:rsid w:val="00507EA8"/>
    <w:rsid w:val="00526D2F"/>
    <w:rsid w:val="005425E4"/>
    <w:rsid w:val="00547423"/>
    <w:rsid w:val="0055026D"/>
    <w:rsid w:val="00550EC5"/>
    <w:rsid w:val="00562831"/>
    <w:rsid w:val="005A1147"/>
    <w:rsid w:val="005A2112"/>
    <w:rsid w:val="005A46C2"/>
    <w:rsid w:val="005B22A3"/>
    <w:rsid w:val="005C3959"/>
    <w:rsid w:val="005D130F"/>
    <w:rsid w:val="005E049F"/>
    <w:rsid w:val="005F43FE"/>
    <w:rsid w:val="006032A3"/>
    <w:rsid w:val="006151BF"/>
    <w:rsid w:val="006245F6"/>
    <w:rsid w:val="00627925"/>
    <w:rsid w:val="00634249"/>
    <w:rsid w:val="00642D7C"/>
    <w:rsid w:val="0065702E"/>
    <w:rsid w:val="006735AC"/>
    <w:rsid w:val="006802C5"/>
    <w:rsid w:val="006843FD"/>
    <w:rsid w:val="006869BD"/>
    <w:rsid w:val="006873C7"/>
    <w:rsid w:val="0069594A"/>
    <w:rsid w:val="006A19B6"/>
    <w:rsid w:val="006C5891"/>
    <w:rsid w:val="006D7384"/>
    <w:rsid w:val="006F0BC6"/>
    <w:rsid w:val="006F3463"/>
    <w:rsid w:val="006F5AD5"/>
    <w:rsid w:val="00700C12"/>
    <w:rsid w:val="00710E47"/>
    <w:rsid w:val="00724FCC"/>
    <w:rsid w:val="00745914"/>
    <w:rsid w:val="00751F31"/>
    <w:rsid w:val="0079270E"/>
    <w:rsid w:val="007A7F11"/>
    <w:rsid w:val="007B4B28"/>
    <w:rsid w:val="007C0909"/>
    <w:rsid w:val="007C3A94"/>
    <w:rsid w:val="007C5207"/>
    <w:rsid w:val="007E1C88"/>
    <w:rsid w:val="007E2C24"/>
    <w:rsid w:val="008168D4"/>
    <w:rsid w:val="008402CC"/>
    <w:rsid w:val="00844514"/>
    <w:rsid w:val="0086566F"/>
    <w:rsid w:val="00867E61"/>
    <w:rsid w:val="00873355"/>
    <w:rsid w:val="00877297"/>
    <w:rsid w:val="00884D52"/>
    <w:rsid w:val="008863CB"/>
    <w:rsid w:val="0089425D"/>
    <w:rsid w:val="008A0815"/>
    <w:rsid w:val="008A0F8C"/>
    <w:rsid w:val="008A3247"/>
    <w:rsid w:val="008A7396"/>
    <w:rsid w:val="008B39C6"/>
    <w:rsid w:val="008B3A16"/>
    <w:rsid w:val="008B5186"/>
    <w:rsid w:val="008C15CE"/>
    <w:rsid w:val="008C2A6A"/>
    <w:rsid w:val="008D2B5C"/>
    <w:rsid w:val="008E38C7"/>
    <w:rsid w:val="00922A40"/>
    <w:rsid w:val="0093169E"/>
    <w:rsid w:val="009355D3"/>
    <w:rsid w:val="009356F3"/>
    <w:rsid w:val="00945690"/>
    <w:rsid w:val="009630C7"/>
    <w:rsid w:val="00963E90"/>
    <w:rsid w:val="0098483B"/>
    <w:rsid w:val="009872F1"/>
    <w:rsid w:val="00992A64"/>
    <w:rsid w:val="0099547F"/>
    <w:rsid w:val="009B797F"/>
    <w:rsid w:val="009D16DB"/>
    <w:rsid w:val="009D6E52"/>
    <w:rsid w:val="009E0E7A"/>
    <w:rsid w:val="009E38E0"/>
    <w:rsid w:val="009E5941"/>
    <w:rsid w:val="009F1014"/>
    <w:rsid w:val="009F5015"/>
    <w:rsid w:val="009F55D6"/>
    <w:rsid w:val="00A01F77"/>
    <w:rsid w:val="00A50234"/>
    <w:rsid w:val="00A5499E"/>
    <w:rsid w:val="00A55512"/>
    <w:rsid w:val="00A558EB"/>
    <w:rsid w:val="00A62DB3"/>
    <w:rsid w:val="00A760EB"/>
    <w:rsid w:val="00AA1959"/>
    <w:rsid w:val="00AA6307"/>
    <w:rsid w:val="00AA7D1A"/>
    <w:rsid w:val="00AC6460"/>
    <w:rsid w:val="00AD11F9"/>
    <w:rsid w:val="00AD3423"/>
    <w:rsid w:val="00AD517F"/>
    <w:rsid w:val="00AF051E"/>
    <w:rsid w:val="00B033F1"/>
    <w:rsid w:val="00B065AE"/>
    <w:rsid w:val="00B17883"/>
    <w:rsid w:val="00B22B5D"/>
    <w:rsid w:val="00B337B0"/>
    <w:rsid w:val="00B4185B"/>
    <w:rsid w:val="00B43FAE"/>
    <w:rsid w:val="00B44D34"/>
    <w:rsid w:val="00B50674"/>
    <w:rsid w:val="00B730CB"/>
    <w:rsid w:val="00B83B42"/>
    <w:rsid w:val="00B932FC"/>
    <w:rsid w:val="00BA68A0"/>
    <w:rsid w:val="00BC2E7B"/>
    <w:rsid w:val="00BD58A6"/>
    <w:rsid w:val="00BE7481"/>
    <w:rsid w:val="00C33833"/>
    <w:rsid w:val="00C358D0"/>
    <w:rsid w:val="00C4179D"/>
    <w:rsid w:val="00C43B64"/>
    <w:rsid w:val="00C44B60"/>
    <w:rsid w:val="00C4781A"/>
    <w:rsid w:val="00C479ED"/>
    <w:rsid w:val="00C5296B"/>
    <w:rsid w:val="00C77445"/>
    <w:rsid w:val="00C777BD"/>
    <w:rsid w:val="00C77D7D"/>
    <w:rsid w:val="00C84E36"/>
    <w:rsid w:val="00C9460E"/>
    <w:rsid w:val="00CB5C74"/>
    <w:rsid w:val="00CE4C32"/>
    <w:rsid w:val="00CE674A"/>
    <w:rsid w:val="00CF6C99"/>
    <w:rsid w:val="00D07F8B"/>
    <w:rsid w:val="00D2164A"/>
    <w:rsid w:val="00D21A2D"/>
    <w:rsid w:val="00D30B46"/>
    <w:rsid w:val="00D47497"/>
    <w:rsid w:val="00D82C1A"/>
    <w:rsid w:val="00D86AFE"/>
    <w:rsid w:val="00DB02AE"/>
    <w:rsid w:val="00DD379C"/>
    <w:rsid w:val="00DD4486"/>
    <w:rsid w:val="00DF3B00"/>
    <w:rsid w:val="00E07AA6"/>
    <w:rsid w:val="00E13240"/>
    <w:rsid w:val="00E27EE3"/>
    <w:rsid w:val="00E360F9"/>
    <w:rsid w:val="00E37CBB"/>
    <w:rsid w:val="00E46739"/>
    <w:rsid w:val="00E56C01"/>
    <w:rsid w:val="00EA43A3"/>
    <w:rsid w:val="00ED000A"/>
    <w:rsid w:val="00ED309D"/>
    <w:rsid w:val="00ED752D"/>
    <w:rsid w:val="00EE18BD"/>
    <w:rsid w:val="00F00F9F"/>
    <w:rsid w:val="00F0669F"/>
    <w:rsid w:val="00F1726E"/>
    <w:rsid w:val="00F27FA6"/>
    <w:rsid w:val="00F3127D"/>
    <w:rsid w:val="00F43949"/>
    <w:rsid w:val="00F52C5D"/>
    <w:rsid w:val="00F574AA"/>
    <w:rsid w:val="00F7484C"/>
    <w:rsid w:val="00F87F20"/>
    <w:rsid w:val="00F87F7B"/>
    <w:rsid w:val="00F91157"/>
    <w:rsid w:val="00F933FF"/>
    <w:rsid w:val="00F94BBA"/>
    <w:rsid w:val="00FA273C"/>
    <w:rsid w:val="00FD59FB"/>
    <w:rsid w:val="00FE285D"/>
    <w:rsid w:val="00FF4C65"/>
    <w:rsid w:val="00FF5B24"/>
    <w:rsid w:val="00FF5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1F31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CB5C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paragraph" w:styleId="4">
    <w:name w:val="heading 4"/>
    <w:basedOn w:val="a0"/>
    <w:next w:val="a0"/>
    <w:link w:val="4Char"/>
    <w:uiPriority w:val="99"/>
    <w:qFormat/>
    <w:rsid w:val="00CB5C74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32"/>
      <w:lang w:val="x-none" w:eastAsia="x-none"/>
    </w:rPr>
  </w:style>
  <w:style w:type="paragraph" w:styleId="5">
    <w:name w:val="heading 5"/>
    <w:basedOn w:val="a0"/>
    <w:next w:val="a0"/>
    <w:link w:val="5Char"/>
    <w:uiPriority w:val="99"/>
    <w:qFormat/>
    <w:rsid w:val="00751F31"/>
    <w:pPr>
      <w:keepNext/>
      <w:spacing w:after="0" w:line="240" w:lineRule="auto"/>
      <w:ind w:left="113" w:right="113"/>
      <w:jc w:val="center"/>
      <w:outlineLvl w:val="4"/>
    </w:pPr>
    <w:rPr>
      <w:rFonts w:ascii="Times New Roman" w:hAnsi="Times New Roman" w:cs="Times New Roman"/>
      <w:b/>
      <w:bCs/>
    </w:rPr>
  </w:style>
  <w:style w:type="paragraph" w:styleId="6">
    <w:name w:val="heading 6"/>
    <w:basedOn w:val="a0"/>
    <w:next w:val="a0"/>
    <w:link w:val="6Char"/>
    <w:uiPriority w:val="9"/>
    <w:unhideWhenUsed/>
    <w:qFormat/>
    <w:rsid w:val="00CB5C74"/>
    <w:pPr>
      <w:bidi w:val="0"/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Char"/>
    <w:uiPriority w:val="99"/>
    <w:qFormat/>
    <w:rsid w:val="00CB5C74"/>
    <w:pPr>
      <w:keepNext/>
      <w:autoSpaceDE w:val="0"/>
      <w:autoSpaceDN w:val="0"/>
      <w:spacing w:after="0" w:line="240" w:lineRule="auto"/>
      <w:ind w:right="1557" w:hanging="425"/>
      <w:outlineLvl w:val="6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عنوان 5 Char"/>
    <w:link w:val="5"/>
    <w:uiPriority w:val="99"/>
    <w:rsid w:val="00751F31"/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0"/>
    <w:link w:val="Char"/>
    <w:uiPriority w:val="99"/>
    <w:unhideWhenUsed/>
    <w:rsid w:val="00751F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rsid w:val="00751F31"/>
    <w:rPr>
      <w:rFonts w:eastAsia="Times New Roman"/>
    </w:rPr>
  </w:style>
  <w:style w:type="character" w:styleId="Hyperlink">
    <w:name w:val="Hyperlink"/>
    <w:uiPriority w:val="99"/>
    <w:unhideWhenUsed/>
    <w:rsid w:val="00751F31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751F31"/>
    <w:pPr>
      <w:ind w:left="720"/>
      <w:contextualSpacing/>
    </w:pPr>
  </w:style>
  <w:style w:type="paragraph" w:styleId="a6">
    <w:name w:val="footer"/>
    <w:basedOn w:val="a0"/>
    <w:link w:val="Char0"/>
    <w:uiPriority w:val="99"/>
    <w:unhideWhenUsed/>
    <w:rsid w:val="00A50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A50234"/>
    <w:rPr>
      <w:rFonts w:eastAsia="Times New Roman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1"/>
    <w:link w:val="a7"/>
    <w:uiPriority w:val="99"/>
    <w:semiHidden/>
    <w:rsid w:val="002D1F36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431DF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867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2"/>
    <w:next w:val="a9"/>
    <w:uiPriority w:val="59"/>
    <w:rsid w:val="00710E4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2"/>
    <w:next w:val="a9"/>
    <w:uiPriority w:val="59"/>
    <w:rsid w:val="00E132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2"/>
    <w:next w:val="a9"/>
    <w:uiPriority w:val="59"/>
    <w:rsid w:val="000031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2"/>
    <w:next w:val="a9"/>
    <w:uiPriority w:val="59"/>
    <w:rsid w:val="0026366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1"/>
    <w:link w:val="2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character" w:customStyle="1" w:styleId="4Char">
    <w:name w:val="عنوان 4 Char"/>
    <w:basedOn w:val="a1"/>
    <w:link w:val="4"/>
    <w:uiPriority w:val="99"/>
    <w:rsid w:val="00CB5C74"/>
    <w:rPr>
      <w:rFonts w:ascii="Times New Roman" w:eastAsia="Times New Roman" w:hAnsi="Times New Roman" w:cs="Times New Roman"/>
      <w:b/>
      <w:bCs/>
      <w:szCs w:val="32"/>
      <w:lang w:val="x-none" w:eastAsia="x-none"/>
    </w:rPr>
  </w:style>
  <w:style w:type="character" w:customStyle="1" w:styleId="6Char">
    <w:name w:val="عنوان 6 Char"/>
    <w:basedOn w:val="a1"/>
    <w:link w:val="6"/>
    <w:uiPriority w:val="9"/>
    <w:rsid w:val="00CB5C74"/>
    <w:rPr>
      <w:rFonts w:eastAsia="Times New Roman" w:cs="Times New Roman"/>
      <w:b/>
      <w:bCs/>
      <w:sz w:val="22"/>
      <w:szCs w:val="22"/>
      <w:lang w:val="x-none" w:eastAsia="x-none"/>
    </w:rPr>
  </w:style>
  <w:style w:type="character" w:customStyle="1" w:styleId="7Char">
    <w:name w:val="عنوان 7 Char"/>
    <w:basedOn w:val="a1"/>
    <w:link w:val="7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numbering" w:customStyle="1" w:styleId="10">
    <w:name w:val="بلا قائمة1"/>
    <w:next w:val="a3"/>
    <w:uiPriority w:val="99"/>
    <w:semiHidden/>
    <w:unhideWhenUsed/>
    <w:rsid w:val="00CB5C74"/>
  </w:style>
  <w:style w:type="table" w:customStyle="1" w:styleId="50">
    <w:name w:val="شبكة جدول5"/>
    <w:basedOn w:val="a2"/>
    <w:next w:val="a9"/>
    <w:uiPriority w:val="59"/>
    <w:rsid w:val="00CB5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Date"/>
    <w:basedOn w:val="a0"/>
    <w:next w:val="a0"/>
    <w:link w:val="Char2"/>
    <w:rsid w:val="00CB5C74"/>
    <w:pPr>
      <w:numPr>
        <w:numId w:val="1"/>
      </w:numPr>
      <w:tabs>
        <w:tab w:val="clear" w:pos="1512"/>
      </w:tabs>
      <w:spacing w:after="0" w:line="240" w:lineRule="auto"/>
      <w:ind w:left="0" w:firstLine="0"/>
      <w:jc w:val="center"/>
    </w:pPr>
    <w:rPr>
      <w:rFonts w:ascii="Times New Roman" w:hAnsi="Times New Roman" w:cs="Arabic Transparent"/>
      <w:b/>
      <w:bCs/>
      <w:sz w:val="24"/>
      <w:szCs w:val="32"/>
      <w:lang w:val="x-none" w:eastAsia="x-none" w:bidi="ar-LB"/>
    </w:rPr>
  </w:style>
  <w:style w:type="character" w:customStyle="1" w:styleId="Char2">
    <w:name w:val="تاريخ Char"/>
    <w:basedOn w:val="a1"/>
    <w:link w:val="a"/>
    <w:rsid w:val="00CB5C74"/>
    <w:rPr>
      <w:rFonts w:ascii="Times New Roman" w:eastAsia="Times New Roman" w:hAnsi="Times New Roman" w:cs="Arabic Transparent"/>
      <w:b/>
      <w:bCs/>
      <w:sz w:val="24"/>
      <w:szCs w:val="32"/>
      <w:lang w:val="x-none" w:eastAsia="x-none" w:bidi="ar-LB"/>
    </w:rPr>
  </w:style>
  <w:style w:type="paragraph" w:customStyle="1" w:styleId="Bult-2">
    <w:name w:val="Bult-2"/>
    <w:basedOn w:val="a0"/>
    <w:rsid w:val="00CB5C74"/>
    <w:pPr>
      <w:spacing w:after="0" w:line="240" w:lineRule="auto"/>
      <w:ind w:left="720" w:hanging="360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a">
    <w:name w:val="Subtitle"/>
    <w:basedOn w:val="a0"/>
    <w:link w:val="Char3"/>
    <w:uiPriority w:val="11"/>
    <w:qFormat/>
    <w:rsid w:val="00CB5C74"/>
    <w:pPr>
      <w:spacing w:after="0" w:line="240" w:lineRule="auto"/>
      <w:jc w:val="lowKashida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3">
    <w:name w:val="عنوان فرعي Char"/>
    <w:basedOn w:val="a1"/>
    <w:link w:val="aa"/>
    <w:uiPriority w:val="11"/>
    <w:rsid w:val="00CB5C7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b">
    <w:name w:val="Title"/>
    <w:basedOn w:val="a0"/>
    <w:link w:val="Char4"/>
    <w:uiPriority w:val="10"/>
    <w:qFormat/>
    <w:rsid w:val="00CB5C74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x-none" w:eastAsia="ar-SA"/>
    </w:rPr>
  </w:style>
  <w:style w:type="character" w:customStyle="1" w:styleId="Char4">
    <w:name w:val="العنوان Char"/>
    <w:basedOn w:val="a1"/>
    <w:link w:val="ab"/>
    <w:uiPriority w:val="10"/>
    <w:rsid w:val="00CB5C74"/>
    <w:rPr>
      <w:rFonts w:ascii="Times New Roman" w:eastAsia="Times New Roman" w:hAnsi="Times New Roman" w:cs="Times New Roman"/>
      <w:b/>
      <w:bCs/>
      <w:sz w:val="32"/>
      <w:szCs w:val="32"/>
      <w:lang w:val="x-none" w:eastAsia="ar-SA"/>
    </w:rPr>
  </w:style>
  <w:style w:type="character" w:styleId="ac">
    <w:name w:val="Strong"/>
    <w:qFormat/>
    <w:rsid w:val="00CB5C74"/>
    <w:rPr>
      <w:b/>
      <w:bCs/>
    </w:rPr>
  </w:style>
  <w:style w:type="paragraph" w:customStyle="1" w:styleId="P2">
    <w:name w:val="P2"/>
    <w:basedOn w:val="a0"/>
    <w:rsid w:val="00CB5C74"/>
    <w:pPr>
      <w:tabs>
        <w:tab w:val="left" w:pos="1008"/>
      </w:tabs>
      <w:spacing w:after="0" w:line="240" w:lineRule="auto"/>
      <w:ind w:left="1008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d">
    <w:name w:val="No Spacing"/>
    <w:link w:val="Char5"/>
    <w:uiPriority w:val="1"/>
    <w:qFormat/>
    <w:rsid w:val="00CB5C74"/>
    <w:pPr>
      <w:bidi/>
    </w:pPr>
    <w:rPr>
      <w:rFonts w:eastAsia="Times New Roman" w:cs="Times New Roman"/>
      <w:sz w:val="22"/>
      <w:szCs w:val="22"/>
    </w:rPr>
  </w:style>
  <w:style w:type="character" w:customStyle="1" w:styleId="Char5">
    <w:name w:val="بلا تباعد Char"/>
    <w:link w:val="ad"/>
    <w:uiPriority w:val="1"/>
    <w:rsid w:val="00CB5C74"/>
    <w:rPr>
      <w:rFonts w:eastAsia="Times New Roman" w:cs="Times New Roman"/>
      <w:sz w:val="22"/>
      <w:szCs w:val="22"/>
    </w:rPr>
  </w:style>
  <w:style w:type="table" w:customStyle="1" w:styleId="TableGrid1">
    <w:name w:val="Table Grid1"/>
    <w:basedOn w:val="a2"/>
    <w:next w:val="a9"/>
    <w:uiPriority w:val="39"/>
    <w:rsid w:val="00CB5C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basedOn w:val="a2"/>
    <w:next w:val="a9"/>
    <w:uiPriority w:val="59"/>
    <w:rsid w:val="005E049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شبكة جدول7"/>
    <w:basedOn w:val="a2"/>
    <w:next w:val="a9"/>
    <w:uiPriority w:val="59"/>
    <w:rsid w:val="00A760E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2"/>
    <w:next w:val="a9"/>
    <w:uiPriority w:val="59"/>
    <w:rsid w:val="00093FA5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1"/>
    <w:uiPriority w:val="99"/>
    <w:semiHidden/>
    <w:unhideWhenUsed/>
    <w:rsid w:val="00EE18BD"/>
    <w:rPr>
      <w:sz w:val="16"/>
      <w:szCs w:val="16"/>
    </w:rPr>
  </w:style>
  <w:style w:type="paragraph" w:styleId="af">
    <w:name w:val="annotation text"/>
    <w:basedOn w:val="a0"/>
    <w:link w:val="Char6"/>
    <w:uiPriority w:val="99"/>
    <w:semiHidden/>
    <w:unhideWhenUsed/>
    <w:rsid w:val="00EE18BD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"/>
    <w:uiPriority w:val="99"/>
    <w:semiHidden/>
    <w:rsid w:val="00EE18BD"/>
    <w:rPr>
      <w:rFonts w:eastAsia="Times New Roman"/>
    </w:rPr>
  </w:style>
  <w:style w:type="paragraph" w:styleId="af0">
    <w:name w:val="annotation subject"/>
    <w:basedOn w:val="af"/>
    <w:next w:val="af"/>
    <w:link w:val="Char7"/>
    <w:uiPriority w:val="99"/>
    <w:semiHidden/>
    <w:unhideWhenUsed/>
    <w:rsid w:val="00EE18BD"/>
    <w:rPr>
      <w:b/>
      <w:bCs/>
    </w:rPr>
  </w:style>
  <w:style w:type="character" w:customStyle="1" w:styleId="Char7">
    <w:name w:val="موضوع تعليق Char"/>
    <w:basedOn w:val="Char6"/>
    <w:link w:val="af0"/>
    <w:uiPriority w:val="99"/>
    <w:semiHidden/>
    <w:rsid w:val="00EE18BD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1F31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CB5C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paragraph" w:styleId="4">
    <w:name w:val="heading 4"/>
    <w:basedOn w:val="a0"/>
    <w:next w:val="a0"/>
    <w:link w:val="4Char"/>
    <w:uiPriority w:val="99"/>
    <w:qFormat/>
    <w:rsid w:val="00CB5C74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32"/>
      <w:lang w:val="x-none" w:eastAsia="x-none"/>
    </w:rPr>
  </w:style>
  <w:style w:type="paragraph" w:styleId="5">
    <w:name w:val="heading 5"/>
    <w:basedOn w:val="a0"/>
    <w:next w:val="a0"/>
    <w:link w:val="5Char"/>
    <w:uiPriority w:val="99"/>
    <w:qFormat/>
    <w:rsid w:val="00751F31"/>
    <w:pPr>
      <w:keepNext/>
      <w:spacing w:after="0" w:line="240" w:lineRule="auto"/>
      <w:ind w:left="113" w:right="113"/>
      <w:jc w:val="center"/>
      <w:outlineLvl w:val="4"/>
    </w:pPr>
    <w:rPr>
      <w:rFonts w:ascii="Times New Roman" w:hAnsi="Times New Roman" w:cs="Times New Roman"/>
      <w:b/>
      <w:bCs/>
    </w:rPr>
  </w:style>
  <w:style w:type="paragraph" w:styleId="6">
    <w:name w:val="heading 6"/>
    <w:basedOn w:val="a0"/>
    <w:next w:val="a0"/>
    <w:link w:val="6Char"/>
    <w:uiPriority w:val="9"/>
    <w:unhideWhenUsed/>
    <w:qFormat/>
    <w:rsid w:val="00CB5C74"/>
    <w:pPr>
      <w:bidi w:val="0"/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Char"/>
    <w:uiPriority w:val="99"/>
    <w:qFormat/>
    <w:rsid w:val="00CB5C74"/>
    <w:pPr>
      <w:keepNext/>
      <w:autoSpaceDE w:val="0"/>
      <w:autoSpaceDN w:val="0"/>
      <w:spacing w:after="0" w:line="240" w:lineRule="auto"/>
      <w:ind w:right="1557" w:hanging="425"/>
      <w:outlineLvl w:val="6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عنوان 5 Char"/>
    <w:link w:val="5"/>
    <w:uiPriority w:val="99"/>
    <w:rsid w:val="00751F31"/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0"/>
    <w:link w:val="Char"/>
    <w:uiPriority w:val="99"/>
    <w:unhideWhenUsed/>
    <w:rsid w:val="00751F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rsid w:val="00751F31"/>
    <w:rPr>
      <w:rFonts w:eastAsia="Times New Roman"/>
    </w:rPr>
  </w:style>
  <w:style w:type="character" w:styleId="Hyperlink">
    <w:name w:val="Hyperlink"/>
    <w:uiPriority w:val="99"/>
    <w:unhideWhenUsed/>
    <w:rsid w:val="00751F31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751F31"/>
    <w:pPr>
      <w:ind w:left="720"/>
      <w:contextualSpacing/>
    </w:pPr>
  </w:style>
  <w:style w:type="paragraph" w:styleId="a6">
    <w:name w:val="footer"/>
    <w:basedOn w:val="a0"/>
    <w:link w:val="Char0"/>
    <w:uiPriority w:val="99"/>
    <w:unhideWhenUsed/>
    <w:rsid w:val="00A50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A50234"/>
    <w:rPr>
      <w:rFonts w:eastAsia="Times New Roman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1"/>
    <w:link w:val="a7"/>
    <w:uiPriority w:val="99"/>
    <w:semiHidden/>
    <w:rsid w:val="002D1F36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431DF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867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2"/>
    <w:next w:val="a9"/>
    <w:uiPriority w:val="59"/>
    <w:rsid w:val="00710E4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2"/>
    <w:next w:val="a9"/>
    <w:uiPriority w:val="59"/>
    <w:rsid w:val="00E132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2"/>
    <w:next w:val="a9"/>
    <w:uiPriority w:val="59"/>
    <w:rsid w:val="000031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2"/>
    <w:next w:val="a9"/>
    <w:uiPriority w:val="59"/>
    <w:rsid w:val="0026366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1"/>
    <w:link w:val="2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character" w:customStyle="1" w:styleId="4Char">
    <w:name w:val="عنوان 4 Char"/>
    <w:basedOn w:val="a1"/>
    <w:link w:val="4"/>
    <w:uiPriority w:val="99"/>
    <w:rsid w:val="00CB5C74"/>
    <w:rPr>
      <w:rFonts w:ascii="Times New Roman" w:eastAsia="Times New Roman" w:hAnsi="Times New Roman" w:cs="Times New Roman"/>
      <w:b/>
      <w:bCs/>
      <w:szCs w:val="32"/>
      <w:lang w:val="x-none" w:eastAsia="x-none"/>
    </w:rPr>
  </w:style>
  <w:style w:type="character" w:customStyle="1" w:styleId="6Char">
    <w:name w:val="عنوان 6 Char"/>
    <w:basedOn w:val="a1"/>
    <w:link w:val="6"/>
    <w:uiPriority w:val="9"/>
    <w:rsid w:val="00CB5C74"/>
    <w:rPr>
      <w:rFonts w:eastAsia="Times New Roman" w:cs="Times New Roman"/>
      <w:b/>
      <w:bCs/>
      <w:sz w:val="22"/>
      <w:szCs w:val="22"/>
      <w:lang w:val="x-none" w:eastAsia="x-none"/>
    </w:rPr>
  </w:style>
  <w:style w:type="character" w:customStyle="1" w:styleId="7Char">
    <w:name w:val="عنوان 7 Char"/>
    <w:basedOn w:val="a1"/>
    <w:link w:val="7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numbering" w:customStyle="1" w:styleId="10">
    <w:name w:val="بلا قائمة1"/>
    <w:next w:val="a3"/>
    <w:uiPriority w:val="99"/>
    <w:semiHidden/>
    <w:unhideWhenUsed/>
    <w:rsid w:val="00CB5C74"/>
  </w:style>
  <w:style w:type="table" w:customStyle="1" w:styleId="50">
    <w:name w:val="شبكة جدول5"/>
    <w:basedOn w:val="a2"/>
    <w:next w:val="a9"/>
    <w:uiPriority w:val="59"/>
    <w:rsid w:val="00CB5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Date"/>
    <w:basedOn w:val="a0"/>
    <w:next w:val="a0"/>
    <w:link w:val="Char2"/>
    <w:rsid w:val="00CB5C74"/>
    <w:pPr>
      <w:numPr>
        <w:numId w:val="1"/>
      </w:numPr>
      <w:tabs>
        <w:tab w:val="clear" w:pos="1512"/>
      </w:tabs>
      <w:spacing w:after="0" w:line="240" w:lineRule="auto"/>
      <w:ind w:left="0" w:firstLine="0"/>
      <w:jc w:val="center"/>
    </w:pPr>
    <w:rPr>
      <w:rFonts w:ascii="Times New Roman" w:hAnsi="Times New Roman" w:cs="Arabic Transparent"/>
      <w:b/>
      <w:bCs/>
      <w:sz w:val="24"/>
      <w:szCs w:val="32"/>
      <w:lang w:val="x-none" w:eastAsia="x-none" w:bidi="ar-LB"/>
    </w:rPr>
  </w:style>
  <w:style w:type="character" w:customStyle="1" w:styleId="Char2">
    <w:name w:val="تاريخ Char"/>
    <w:basedOn w:val="a1"/>
    <w:link w:val="a"/>
    <w:rsid w:val="00CB5C74"/>
    <w:rPr>
      <w:rFonts w:ascii="Times New Roman" w:eastAsia="Times New Roman" w:hAnsi="Times New Roman" w:cs="Arabic Transparent"/>
      <w:b/>
      <w:bCs/>
      <w:sz w:val="24"/>
      <w:szCs w:val="32"/>
      <w:lang w:val="x-none" w:eastAsia="x-none" w:bidi="ar-LB"/>
    </w:rPr>
  </w:style>
  <w:style w:type="paragraph" w:customStyle="1" w:styleId="Bult-2">
    <w:name w:val="Bult-2"/>
    <w:basedOn w:val="a0"/>
    <w:rsid w:val="00CB5C74"/>
    <w:pPr>
      <w:spacing w:after="0" w:line="240" w:lineRule="auto"/>
      <w:ind w:left="720" w:hanging="360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a">
    <w:name w:val="Subtitle"/>
    <w:basedOn w:val="a0"/>
    <w:link w:val="Char3"/>
    <w:uiPriority w:val="11"/>
    <w:qFormat/>
    <w:rsid w:val="00CB5C74"/>
    <w:pPr>
      <w:spacing w:after="0" w:line="240" w:lineRule="auto"/>
      <w:jc w:val="lowKashida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3">
    <w:name w:val="عنوان فرعي Char"/>
    <w:basedOn w:val="a1"/>
    <w:link w:val="aa"/>
    <w:uiPriority w:val="11"/>
    <w:rsid w:val="00CB5C7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b">
    <w:name w:val="Title"/>
    <w:basedOn w:val="a0"/>
    <w:link w:val="Char4"/>
    <w:uiPriority w:val="10"/>
    <w:qFormat/>
    <w:rsid w:val="00CB5C74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x-none" w:eastAsia="ar-SA"/>
    </w:rPr>
  </w:style>
  <w:style w:type="character" w:customStyle="1" w:styleId="Char4">
    <w:name w:val="العنوان Char"/>
    <w:basedOn w:val="a1"/>
    <w:link w:val="ab"/>
    <w:uiPriority w:val="10"/>
    <w:rsid w:val="00CB5C74"/>
    <w:rPr>
      <w:rFonts w:ascii="Times New Roman" w:eastAsia="Times New Roman" w:hAnsi="Times New Roman" w:cs="Times New Roman"/>
      <w:b/>
      <w:bCs/>
      <w:sz w:val="32"/>
      <w:szCs w:val="32"/>
      <w:lang w:val="x-none" w:eastAsia="ar-SA"/>
    </w:rPr>
  </w:style>
  <w:style w:type="character" w:styleId="ac">
    <w:name w:val="Strong"/>
    <w:qFormat/>
    <w:rsid w:val="00CB5C74"/>
    <w:rPr>
      <w:b/>
      <w:bCs/>
    </w:rPr>
  </w:style>
  <w:style w:type="paragraph" w:customStyle="1" w:styleId="P2">
    <w:name w:val="P2"/>
    <w:basedOn w:val="a0"/>
    <w:rsid w:val="00CB5C74"/>
    <w:pPr>
      <w:tabs>
        <w:tab w:val="left" w:pos="1008"/>
      </w:tabs>
      <w:spacing w:after="0" w:line="240" w:lineRule="auto"/>
      <w:ind w:left="1008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d">
    <w:name w:val="No Spacing"/>
    <w:link w:val="Char5"/>
    <w:uiPriority w:val="1"/>
    <w:qFormat/>
    <w:rsid w:val="00CB5C74"/>
    <w:pPr>
      <w:bidi/>
    </w:pPr>
    <w:rPr>
      <w:rFonts w:eastAsia="Times New Roman" w:cs="Times New Roman"/>
      <w:sz w:val="22"/>
      <w:szCs w:val="22"/>
    </w:rPr>
  </w:style>
  <w:style w:type="character" w:customStyle="1" w:styleId="Char5">
    <w:name w:val="بلا تباعد Char"/>
    <w:link w:val="ad"/>
    <w:uiPriority w:val="1"/>
    <w:rsid w:val="00CB5C74"/>
    <w:rPr>
      <w:rFonts w:eastAsia="Times New Roman" w:cs="Times New Roman"/>
      <w:sz w:val="22"/>
      <w:szCs w:val="22"/>
    </w:rPr>
  </w:style>
  <w:style w:type="table" w:customStyle="1" w:styleId="TableGrid1">
    <w:name w:val="Table Grid1"/>
    <w:basedOn w:val="a2"/>
    <w:next w:val="a9"/>
    <w:uiPriority w:val="39"/>
    <w:rsid w:val="00CB5C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basedOn w:val="a2"/>
    <w:next w:val="a9"/>
    <w:uiPriority w:val="59"/>
    <w:rsid w:val="005E049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شبكة جدول7"/>
    <w:basedOn w:val="a2"/>
    <w:next w:val="a9"/>
    <w:uiPriority w:val="59"/>
    <w:rsid w:val="00A760E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2"/>
    <w:next w:val="a9"/>
    <w:uiPriority w:val="59"/>
    <w:rsid w:val="00093FA5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1"/>
    <w:uiPriority w:val="99"/>
    <w:semiHidden/>
    <w:unhideWhenUsed/>
    <w:rsid w:val="00EE18BD"/>
    <w:rPr>
      <w:sz w:val="16"/>
      <w:szCs w:val="16"/>
    </w:rPr>
  </w:style>
  <w:style w:type="paragraph" w:styleId="af">
    <w:name w:val="annotation text"/>
    <w:basedOn w:val="a0"/>
    <w:link w:val="Char6"/>
    <w:uiPriority w:val="99"/>
    <w:semiHidden/>
    <w:unhideWhenUsed/>
    <w:rsid w:val="00EE18BD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"/>
    <w:uiPriority w:val="99"/>
    <w:semiHidden/>
    <w:rsid w:val="00EE18BD"/>
    <w:rPr>
      <w:rFonts w:eastAsia="Times New Roman"/>
    </w:rPr>
  </w:style>
  <w:style w:type="paragraph" w:styleId="af0">
    <w:name w:val="annotation subject"/>
    <w:basedOn w:val="af"/>
    <w:next w:val="af"/>
    <w:link w:val="Char7"/>
    <w:uiPriority w:val="99"/>
    <w:semiHidden/>
    <w:unhideWhenUsed/>
    <w:rsid w:val="00EE18BD"/>
    <w:rPr>
      <w:b/>
      <w:bCs/>
    </w:rPr>
  </w:style>
  <w:style w:type="character" w:customStyle="1" w:styleId="Char7">
    <w:name w:val="موضوع تعليق Char"/>
    <w:basedOn w:val="Char6"/>
    <w:link w:val="af0"/>
    <w:uiPriority w:val="99"/>
    <w:semiHidden/>
    <w:rsid w:val="00EE18BD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2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1;&#1593;&#1605;&#1575;&#1604;%20&#1575;&#1604;&#1605;&#1608;&#1575;&#1585;&#1583;%20&#1575;&#1604;&#1576;&#1588;&#1585;&#1610;&#1577;%20&#1604;&#1604;&#1593;&#1575;&#1605;%202018&#1605;\&#1602;&#1575;&#1604;&#1576;%20&#1604;&#1604;&#1578;&#1582;&#1575;&#1591;&#1576;%20&#1605;&#1593;%20&#1605;&#1583;&#1585;&#1575;&#1569;%20&#1575;&#1604;&#1573;&#1583;&#1575;&#1585;&#1575;&#1578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B496D-E8CC-44AE-9173-FD396E067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للتخاطب مع مدراء الإدارات</Template>
  <TotalTime>1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Shamfuture</Company>
  <LinksUpToDate>false</LinksUpToDate>
  <CharactersWithSpaces>3617</CharactersWithSpaces>
  <SharedDoc>false</SharedDoc>
  <HLinks>
    <vt:vector size="6" baseType="variant">
      <vt:variant>
        <vt:i4>786454</vt:i4>
      </vt:variant>
      <vt:variant>
        <vt:i4>0</vt:i4>
      </vt:variant>
      <vt:variant>
        <vt:i4>0</vt:i4>
      </vt:variant>
      <vt:variant>
        <vt:i4>5</vt:i4>
      </vt:variant>
      <vt:variant>
        <vt:lpwstr>http://www.21umas.edu.ye/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Elham</dc:creator>
  <cp:lastModifiedBy>zd</cp:lastModifiedBy>
  <cp:revision>3</cp:revision>
  <cp:lastPrinted>2022-02-19T06:10:00Z</cp:lastPrinted>
  <dcterms:created xsi:type="dcterms:W3CDTF">2022-07-15T15:46:00Z</dcterms:created>
  <dcterms:modified xsi:type="dcterms:W3CDTF">2022-08-17T20:11:00Z</dcterms:modified>
</cp:coreProperties>
</file>