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0D" w:rsidRPr="00B926C8" w:rsidRDefault="002F5E0D" w:rsidP="00681C8C">
      <w:pPr>
        <w:rPr>
          <w:rFonts w:hint="cs"/>
          <w:sz w:val="2"/>
          <w:szCs w:val="2"/>
          <w:rtl/>
        </w:rPr>
      </w:pPr>
    </w:p>
    <w:p w:rsidR="00681C8C" w:rsidRPr="00681C8C" w:rsidRDefault="00114208" w:rsidP="0027546F">
      <w:pPr>
        <w:jc w:val="center"/>
        <w:rPr>
          <w:rFonts w:cs="PT Bold Heading"/>
          <w:sz w:val="24"/>
          <w:szCs w:val="24"/>
          <w:u w:val="single"/>
          <w:rtl/>
        </w:rPr>
      </w:pPr>
      <w:r>
        <w:rPr>
          <w:rFonts w:cs="PT Bold Heading" w:hint="cs"/>
          <w:sz w:val="24"/>
          <w:szCs w:val="24"/>
          <w:u w:val="single"/>
          <w:rtl/>
        </w:rPr>
        <w:t xml:space="preserve">مقياس تقييم </w:t>
      </w:r>
      <w:bookmarkStart w:id="0" w:name="_GoBack"/>
      <w:bookmarkEnd w:id="0"/>
      <w:r>
        <w:rPr>
          <w:rFonts w:cs="PT Bold Heading" w:hint="cs"/>
          <w:sz w:val="24"/>
          <w:szCs w:val="24"/>
          <w:u w:val="single"/>
          <w:rtl/>
        </w:rPr>
        <w:t>الاختبار</w:t>
      </w:r>
      <w:r w:rsidR="000E7DEA">
        <w:rPr>
          <w:rFonts w:cs="PT Bold Heading" w:hint="cs"/>
          <w:sz w:val="24"/>
          <w:szCs w:val="24"/>
          <w:u w:val="single"/>
          <w:rtl/>
        </w:rPr>
        <w:t xml:space="preserve"> التحصيلي</w:t>
      </w:r>
    </w:p>
    <w:tbl>
      <w:tblPr>
        <w:tblStyle w:val="a9"/>
        <w:bidiVisual/>
        <w:tblW w:w="9606" w:type="dxa"/>
        <w:tblLayout w:type="fixed"/>
        <w:tblLook w:val="04A0" w:firstRow="1" w:lastRow="0" w:firstColumn="1" w:lastColumn="0" w:noHBand="0" w:noVBand="1"/>
      </w:tblPr>
      <w:tblGrid>
        <w:gridCol w:w="533"/>
        <w:gridCol w:w="6662"/>
        <w:gridCol w:w="1134"/>
        <w:gridCol w:w="1277"/>
      </w:tblGrid>
      <w:tr w:rsidR="00114208" w:rsidRPr="002A6969" w:rsidTr="00114208">
        <w:trPr>
          <w:trHeight w:val="223"/>
        </w:trPr>
        <w:tc>
          <w:tcPr>
            <w:tcW w:w="533" w:type="dxa"/>
            <w:shd w:val="clear" w:color="auto" w:fill="FBD4B4" w:themeFill="accent6" w:themeFillTint="66"/>
            <w:vAlign w:val="center"/>
          </w:tcPr>
          <w:p w:rsidR="00114208" w:rsidRPr="00114208" w:rsidRDefault="00114208" w:rsidP="001F47C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1420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662" w:type="dxa"/>
            <w:shd w:val="clear" w:color="auto" w:fill="FBD4B4" w:themeFill="accent6" w:themeFillTint="66"/>
            <w:vAlign w:val="center"/>
          </w:tcPr>
          <w:p w:rsidR="00114208" w:rsidRPr="00114208" w:rsidRDefault="00114208" w:rsidP="001F47C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1420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المعايير المطلوبة في كتابة التعليمات للاختبار التحصيلي الجيد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114208" w:rsidRPr="00114208" w:rsidRDefault="00114208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متوفر</w:t>
            </w:r>
          </w:p>
        </w:tc>
        <w:tc>
          <w:tcPr>
            <w:tcW w:w="1277" w:type="dxa"/>
            <w:shd w:val="clear" w:color="auto" w:fill="FBD4B4" w:themeFill="accent6" w:themeFillTint="66"/>
            <w:vAlign w:val="center"/>
          </w:tcPr>
          <w:p w:rsidR="00114208" w:rsidRPr="00114208" w:rsidRDefault="00114208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غير متوفر</w:t>
            </w: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81C8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6662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يتضمن الاختبار تعليمات عامة (اليوم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التاريخ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اسم المادة)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6662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تحدد التعليمات زمن الإجابة عن الاختبار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662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تحدد التعليمات عدد أسئلة الاختبار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6662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تحدد التعليمات العلامة المرصودة لكل سؤال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6662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تحدد التعليمات عدد صفحات الاختبار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6662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كتابة التعليمات الخاصة لكل سؤال بوضوح وبصياغة بسيطة ومحددة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B74CB2">
        <w:tc>
          <w:tcPr>
            <w:tcW w:w="533" w:type="dxa"/>
            <w:shd w:val="clear" w:color="auto" w:fill="FBD4B4" w:themeFill="accent6" w:themeFillTint="66"/>
            <w:vAlign w:val="center"/>
          </w:tcPr>
          <w:p w:rsidR="00114208" w:rsidRPr="00114208" w:rsidRDefault="00114208" w:rsidP="0011420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1420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662" w:type="dxa"/>
            <w:shd w:val="clear" w:color="auto" w:fill="FBD4B4" w:themeFill="accent6" w:themeFillTint="66"/>
            <w:vAlign w:val="center"/>
          </w:tcPr>
          <w:p w:rsidR="00114208" w:rsidRPr="00114208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المعايير المطلوبة في</w:t>
            </w:r>
            <w:r w:rsidR="002F508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وضع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كتابة فقرات الاختبار التحصيلي الجيد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114208" w:rsidRPr="00114208" w:rsidRDefault="00114208" w:rsidP="0011420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متوفر</w:t>
            </w:r>
          </w:p>
        </w:tc>
        <w:tc>
          <w:tcPr>
            <w:tcW w:w="1277" w:type="dxa"/>
            <w:shd w:val="clear" w:color="auto" w:fill="FBD4B4" w:themeFill="accent6" w:themeFillTint="66"/>
            <w:vAlign w:val="center"/>
          </w:tcPr>
          <w:p w:rsidR="00114208" w:rsidRPr="00114208" w:rsidRDefault="00114208" w:rsidP="0011420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غير متوفر</w:t>
            </w: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6662" w:type="dxa"/>
          </w:tcPr>
          <w:p w:rsidR="00114208" w:rsidRPr="00681C8C" w:rsidRDefault="00F74E9D" w:rsidP="000E7DEA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صياغة فقرات الاختبار بطريقة واضحة 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ومفهومه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، وتبتعد عن الألفاظ المعقدة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6662" w:type="dxa"/>
          </w:tcPr>
          <w:p w:rsidR="00114208" w:rsidRPr="00681C8C" w:rsidRDefault="00F74E9D" w:rsidP="00DB28B4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التنويع في أ</w:t>
            </w:r>
            <w:r w:rsidR="00DB28B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نواع الفقرات المستخدمة والاسئلة (</w:t>
            </w:r>
            <w:proofErr w:type="spellStart"/>
            <w:r w:rsidR="00DB28B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مقالية</w:t>
            </w:r>
            <w:proofErr w:type="spellEnd"/>
            <w:r w:rsidR="00DB28B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، خيارات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...الخ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662" w:type="dxa"/>
          </w:tcPr>
          <w:p w:rsidR="00114208" w:rsidRPr="00681C8C" w:rsidRDefault="00F74E9D" w:rsidP="00DB28B4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تدرج فقرات الاختبار حسب تسلسل منطقي (السهل إلى الصعب، التسلسل في المقرر الدراسي، أهداف</w:t>
            </w:r>
            <w:r w:rsidR="00DB28B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المقرر) 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6662" w:type="dxa"/>
          </w:tcPr>
          <w:p w:rsidR="00114208" w:rsidRPr="00681C8C" w:rsidRDefault="00F74E9D" w:rsidP="002F508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أسئلة الاختبار معدة حسب </w:t>
            </w:r>
            <w:r w:rsidR="002F508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معايير وضع وكتابة وصياغة التعليمات واسئلة الاختبار التحصيلي الجيد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6662" w:type="dxa"/>
          </w:tcPr>
          <w:p w:rsidR="00114208" w:rsidRPr="00681C8C" w:rsidRDefault="00DB28B4" w:rsidP="000E7DEA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اسئلة</w:t>
            </w:r>
            <w:r w:rsidR="00F74E9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</w:t>
            </w:r>
            <w:r w:rsidR="00F74E9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فقرات الاختبار</w:t>
            </w:r>
            <w:r w:rsidR="00D5658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متنوعة و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تقيس</w:t>
            </w:r>
            <w:r w:rsidR="00F74E9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مستوى تحقق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مهارات التعلم المقصودة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من تدريس المقرر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التي اكتسبها الطالب</w:t>
            </w:r>
            <w:r w:rsidR="00D5658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(المهارات المعرفية والفهم، المهارات الذهنية، المهارات العملية (التطبيقية)، المهارات العامة والانتقالية)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6662" w:type="dxa"/>
          </w:tcPr>
          <w:p w:rsidR="00114208" w:rsidRPr="00681C8C" w:rsidRDefault="00F74E9D" w:rsidP="00DB28B4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يتميز الاختبار بالشمول (</w:t>
            </w:r>
            <w:r w:rsidR="00DB28B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يغطي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B28B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كل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موضوعات المقرر الدراسي)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6662" w:type="dxa"/>
          </w:tcPr>
          <w:p w:rsidR="00114208" w:rsidRPr="00681C8C" w:rsidRDefault="00F74E9D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يراعي الاختبار خصائص المتعلم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6662" w:type="dxa"/>
          </w:tcPr>
          <w:p w:rsidR="00114208" w:rsidRPr="00681C8C" w:rsidRDefault="00F74E9D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مناسبة معامل صعوبة الاختبار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114208" w:rsidRPr="00681C8C" w:rsidTr="00F502C6">
        <w:tc>
          <w:tcPr>
            <w:tcW w:w="533" w:type="dxa"/>
            <w:shd w:val="clear" w:color="auto" w:fill="FBD4B4" w:themeFill="accent6" w:themeFillTint="66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6662" w:type="dxa"/>
          </w:tcPr>
          <w:p w:rsidR="00114208" w:rsidRPr="00681C8C" w:rsidRDefault="00F74E9D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تقيس فقرات الاختبار المستويات العقلية العليا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للطلبة</w:t>
            </w:r>
          </w:p>
        </w:tc>
        <w:tc>
          <w:tcPr>
            <w:tcW w:w="1134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114208" w:rsidRPr="00681C8C" w:rsidRDefault="00114208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</w:tbl>
    <w:p w:rsidR="006F6595" w:rsidRPr="000E7DEA" w:rsidRDefault="006F6595" w:rsidP="00C94925">
      <w:pPr>
        <w:rPr>
          <w:rFonts w:cs="PT Bold Heading"/>
          <w:sz w:val="2"/>
          <w:szCs w:val="2"/>
          <w:rtl/>
        </w:rPr>
      </w:pPr>
    </w:p>
    <w:tbl>
      <w:tblPr>
        <w:tblStyle w:val="a9"/>
        <w:bidiVisual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992"/>
        <w:gridCol w:w="5670"/>
        <w:gridCol w:w="709"/>
        <w:gridCol w:w="993"/>
      </w:tblGrid>
      <w:tr w:rsidR="00F74E9D" w:rsidRPr="00F74E9D" w:rsidTr="00CA3E4A">
        <w:trPr>
          <w:trHeight w:val="223"/>
        </w:trPr>
        <w:tc>
          <w:tcPr>
            <w:tcW w:w="1242" w:type="dxa"/>
            <w:shd w:val="clear" w:color="auto" w:fill="FBD4B4" w:themeFill="accent6" w:themeFillTint="66"/>
            <w:vAlign w:val="center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نوع الأسئلة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رقم الفقرة</w:t>
            </w:r>
          </w:p>
        </w:tc>
        <w:tc>
          <w:tcPr>
            <w:tcW w:w="5670" w:type="dxa"/>
            <w:shd w:val="clear" w:color="auto" w:fill="FBD4B4" w:themeFill="accent6" w:themeFillTint="66"/>
            <w:vAlign w:val="center"/>
          </w:tcPr>
          <w:p w:rsidR="00F74E9D" w:rsidRPr="00F74E9D" w:rsidRDefault="00F74E9D" w:rsidP="002F508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74E9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المعاي</w:t>
            </w:r>
            <w:r w:rsidR="002F508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ير المطلوبة في صياغة اسئلة ا</w:t>
            </w:r>
            <w:r w:rsidRPr="00F74E9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لاختبار التحصيلي الجيد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74E9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متوفر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4E9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غير متوفر</w:t>
            </w:r>
          </w:p>
        </w:tc>
      </w:tr>
      <w:tr w:rsidR="00F74E9D" w:rsidRPr="00F74E9D" w:rsidTr="00EA76E9">
        <w:tc>
          <w:tcPr>
            <w:tcW w:w="1242" w:type="dxa"/>
            <w:vMerge w:val="restart"/>
            <w:shd w:val="clear" w:color="auto" w:fill="FBD4B4" w:themeFill="accent6" w:themeFillTint="66"/>
            <w:vAlign w:val="center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الأسئلة المقالية</w:t>
            </w:r>
          </w:p>
        </w:tc>
        <w:tc>
          <w:tcPr>
            <w:tcW w:w="992" w:type="dxa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F74E9D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الأسئلة واضحة المطلب وبعيدة عن غريب اللغة</w:t>
            </w:r>
          </w:p>
        </w:tc>
        <w:tc>
          <w:tcPr>
            <w:tcW w:w="709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74E9D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F74E9D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تجنب الأسئلة المركبة وتجزئه محتوى السؤال الواحد إلى عدة أسئلة قصيرة يدور كل منها حول فكرة واحدة</w:t>
            </w:r>
          </w:p>
        </w:tc>
        <w:tc>
          <w:tcPr>
            <w:tcW w:w="709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74E9D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F74E9D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تحدد نقاط أساسية تحدد مسار إجابة الطالب</w:t>
            </w:r>
          </w:p>
        </w:tc>
        <w:tc>
          <w:tcPr>
            <w:tcW w:w="709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74E9D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F74E9D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تحدد كم الإجابة (عدد الكلمات أو الأسطر)</w:t>
            </w:r>
          </w:p>
        </w:tc>
        <w:tc>
          <w:tcPr>
            <w:tcW w:w="709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74E9D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F74E9D" w:rsidRPr="00F74E9D" w:rsidRDefault="00F74E9D" w:rsidP="00F74E9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F74E9D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تخصيص مساحة كافية للإجابة على ورقة الاختبار</w:t>
            </w:r>
          </w:p>
        </w:tc>
        <w:tc>
          <w:tcPr>
            <w:tcW w:w="709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74E9D" w:rsidRPr="00F74E9D" w:rsidRDefault="00F74E9D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B422B6" w:rsidRPr="00F74E9D" w:rsidTr="00EA76E9">
        <w:tc>
          <w:tcPr>
            <w:tcW w:w="1242" w:type="dxa"/>
            <w:vMerge w:val="restart"/>
            <w:shd w:val="clear" w:color="auto" w:fill="FBD4B4" w:themeFill="accent6" w:themeFillTint="66"/>
            <w:vAlign w:val="center"/>
          </w:tcPr>
          <w:p w:rsidR="00B422B6" w:rsidRPr="00F74E9D" w:rsidRDefault="00B422B6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أسئلة التكميل</w:t>
            </w:r>
          </w:p>
        </w:tc>
        <w:tc>
          <w:tcPr>
            <w:tcW w:w="992" w:type="dxa"/>
          </w:tcPr>
          <w:p w:rsidR="00B422B6" w:rsidRPr="00F74E9D" w:rsidRDefault="00B422B6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صياغة الفقرات بحيث لا تكون للفقرات أكثر من إجابة</w:t>
            </w:r>
          </w:p>
        </w:tc>
        <w:tc>
          <w:tcPr>
            <w:tcW w:w="709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B422B6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B422B6" w:rsidRPr="00F74E9D" w:rsidRDefault="00B422B6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وضع الفراغ في نهاية العبارات</w:t>
            </w:r>
          </w:p>
        </w:tc>
        <w:tc>
          <w:tcPr>
            <w:tcW w:w="709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B422B6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B422B6" w:rsidRPr="00F74E9D" w:rsidRDefault="00B422B6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عدم كتابة جزء من الجملة يوحي بالجزء الناقص</w:t>
            </w:r>
          </w:p>
        </w:tc>
        <w:tc>
          <w:tcPr>
            <w:tcW w:w="709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B422B6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B422B6" w:rsidRPr="00F74E9D" w:rsidRDefault="00B422B6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670" w:type="dxa"/>
          </w:tcPr>
          <w:p w:rsidR="00B422B6" w:rsidRPr="00F74E9D" w:rsidRDefault="00CA3E4A" w:rsidP="00756DE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أن يكون في كل عبارة فراغ أو فراغان كحد أقصى</w:t>
            </w:r>
            <w:r w:rsidR="000E7DE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09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B422B6" w:rsidRPr="00F74E9D" w:rsidRDefault="00B422B6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 w:val="restart"/>
            <w:shd w:val="clear" w:color="auto" w:fill="FBD4B4" w:themeFill="accent6" w:themeFillTint="66"/>
            <w:vAlign w:val="center"/>
          </w:tcPr>
          <w:p w:rsidR="00CA3E4A" w:rsidRPr="00F74E9D" w:rsidRDefault="00CA3E4A" w:rsidP="00CA3E4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أسئلة الصواب والخطأ</w:t>
            </w: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الفقرة واضحة ودقيقة وتتضمن فكرة أساسية واحدة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لا تتضمن العبارات كلمات توحي بصواب العبارة أو خطئها (فقط، دائماً، غالباً، جميع)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الابتعاد عن النمطية في ترتيب العبارات الصحيحة وغير الصحيحة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</w:t>
            </w:r>
            <w:r w:rsidR="00756DE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ن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لا تبدأ العبارات بالنفي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 w:val="restart"/>
            <w:shd w:val="clear" w:color="auto" w:fill="FBD4B4" w:themeFill="accent6" w:themeFillTint="66"/>
            <w:vAlign w:val="center"/>
          </w:tcPr>
          <w:p w:rsidR="00CA3E4A" w:rsidRPr="00F74E9D" w:rsidRDefault="00CA3E4A" w:rsidP="00CA3E4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أسئلة المطابقة</w:t>
            </w: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670" w:type="dxa"/>
          </w:tcPr>
          <w:p w:rsidR="00CA3E4A" w:rsidRPr="00F74E9D" w:rsidRDefault="00CA3E4A" w:rsidP="00756DE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تجانس وتوافق عناصر </w:t>
            </w:r>
            <w:r w:rsidR="00756DE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المجموعتين  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عبارات إحدى المجموعتين أكثر من الأخرى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توضيح كيفية الإجابة بدقة (صل بخط، ضع الرقم المناسب)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 w:val="restart"/>
            <w:shd w:val="clear" w:color="auto" w:fill="FBD4B4" w:themeFill="accent6" w:themeFillTint="66"/>
            <w:vAlign w:val="center"/>
          </w:tcPr>
          <w:p w:rsidR="00CA3E4A" w:rsidRPr="00F74E9D" w:rsidRDefault="00CA3E4A" w:rsidP="00CA3E4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الاختيار من متعدد</w:t>
            </w: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وضوح معنى أصل الفقرات بحيث تدل على أجابه واحدة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70" w:type="dxa"/>
          </w:tcPr>
          <w:p w:rsidR="00CA3E4A" w:rsidRPr="00F74E9D" w:rsidRDefault="00CA3E4A" w:rsidP="00CA3E4A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تجانس المشتتات 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لا يتضمن أصل الفقرة ما يشير إلى الإجابة الصحيحة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Pr="00F74E9D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670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الإجابة الصحيحة موزعة في الفقرات على جميع البدائل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70" w:type="dxa"/>
          </w:tcPr>
          <w:p w:rsidR="00CA3E4A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العبارات السلبية أو المنفية قليلة جداً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A3E4A" w:rsidRPr="00F74E9D" w:rsidTr="00EA76E9">
        <w:tc>
          <w:tcPr>
            <w:tcW w:w="1242" w:type="dxa"/>
            <w:vMerge/>
            <w:shd w:val="clear" w:color="auto" w:fill="FBD4B4" w:themeFill="accent6" w:themeFillTint="66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CA3E4A" w:rsidRDefault="00CA3E4A" w:rsidP="00B422B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0" w:type="dxa"/>
          </w:tcPr>
          <w:p w:rsidR="00CA3E4A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الاختيارات مرتبة</w:t>
            </w:r>
          </w:p>
        </w:tc>
        <w:tc>
          <w:tcPr>
            <w:tcW w:w="709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CA3E4A" w:rsidRPr="00F74E9D" w:rsidRDefault="00CA3E4A" w:rsidP="00F74E9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</w:tbl>
    <w:p w:rsidR="00FF521A" w:rsidRDefault="00FF521A" w:rsidP="00FF521A">
      <w:pPr>
        <w:jc w:val="center"/>
        <w:rPr>
          <w:rFonts w:cs="PT Bold Heading"/>
          <w:rtl/>
        </w:rPr>
      </w:pPr>
      <w:r>
        <w:rPr>
          <w:rFonts w:cs="PT Bold Heading" w:hint="cs"/>
          <w:rtl/>
        </w:rPr>
        <w:t>المعايير النوعية في طباعة الاختبار التحصيلي وإخراجه</w:t>
      </w:r>
    </w:p>
    <w:tbl>
      <w:tblPr>
        <w:tblStyle w:val="a9"/>
        <w:bidiVisual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5953"/>
        <w:gridCol w:w="1134"/>
        <w:gridCol w:w="1277"/>
      </w:tblGrid>
      <w:tr w:rsidR="00FF521A" w:rsidRPr="002A6969" w:rsidTr="00FF521A">
        <w:trPr>
          <w:trHeight w:val="223"/>
        </w:trPr>
        <w:tc>
          <w:tcPr>
            <w:tcW w:w="1242" w:type="dxa"/>
            <w:shd w:val="clear" w:color="auto" w:fill="FBD4B4" w:themeFill="accent6" w:themeFillTint="66"/>
            <w:vAlign w:val="center"/>
          </w:tcPr>
          <w:p w:rsidR="00FF521A" w:rsidRPr="00114208" w:rsidRDefault="00FF521A" w:rsidP="00B7422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رقم الفقرة</w:t>
            </w:r>
          </w:p>
        </w:tc>
        <w:tc>
          <w:tcPr>
            <w:tcW w:w="5953" w:type="dxa"/>
            <w:shd w:val="clear" w:color="auto" w:fill="FBD4B4" w:themeFill="accent6" w:themeFillTint="66"/>
            <w:vAlign w:val="center"/>
          </w:tcPr>
          <w:p w:rsidR="00FF521A" w:rsidRPr="00114208" w:rsidRDefault="00FF521A" w:rsidP="00FF521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1420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المعايير المطلوبة في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طباعة الاختبار التحصيلي وإخراجه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FF521A" w:rsidRPr="00114208" w:rsidRDefault="00FF521A" w:rsidP="00B7422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متوفر</w:t>
            </w:r>
          </w:p>
        </w:tc>
        <w:tc>
          <w:tcPr>
            <w:tcW w:w="1277" w:type="dxa"/>
            <w:shd w:val="clear" w:color="auto" w:fill="FBD4B4" w:themeFill="accent6" w:themeFillTint="66"/>
            <w:vAlign w:val="center"/>
          </w:tcPr>
          <w:p w:rsidR="00FF521A" w:rsidRPr="00114208" w:rsidRDefault="00FF521A" w:rsidP="00B7422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غير متوفر</w:t>
            </w:r>
          </w:p>
        </w:tc>
      </w:tr>
      <w:tr w:rsidR="00FF521A" w:rsidRPr="00681C8C" w:rsidTr="00FF521A">
        <w:tc>
          <w:tcPr>
            <w:tcW w:w="1242" w:type="dxa"/>
            <w:shd w:val="clear" w:color="auto" w:fill="FBD4B4" w:themeFill="accent6" w:themeFillTint="66"/>
          </w:tcPr>
          <w:p w:rsidR="00FF521A" w:rsidRPr="00681C8C" w:rsidRDefault="00FF521A" w:rsidP="00FF521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953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عدم وجود أخطاء إملائية أو لغوية</w:t>
            </w:r>
          </w:p>
        </w:tc>
        <w:tc>
          <w:tcPr>
            <w:tcW w:w="1134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F521A" w:rsidRPr="00681C8C" w:rsidTr="00FF521A">
        <w:tc>
          <w:tcPr>
            <w:tcW w:w="1242" w:type="dxa"/>
            <w:shd w:val="clear" w:color="auto" w:fill="FBD4B4" w:themeFill="accent6" w:themeFillTint="66"/>
          </w:tcPr>
          <w:p w:rsidR="00FF521A" w:rsidRPr="00681C8C" w:rsidRDefault="00FF521A" w:rsidP="00FF521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53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المسافة مناسبة بين أسئلة الاختبار</w:t>
            </w:r>
          </w:p>
        </w:tc>
        <w:tc>
          <w:tcPr>
            <w:tcW w:w="1134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F521A" w:rsidRPr="00681C8C" w:rsidTr="00FF521A">
        <w:tc>
          <w:tcPr>
            <w:tcW w:w="1242" w:type="dxa"/>
            <w:shd w:val="clear" w:color="auto" w:fill="FBD4B4" w:themeFill="accent6" w:themeFillTint="66"/>
          </w:tcPr>
          <w:p w:rsidR="00FF521A" w:rsidRPr="00681C8C" w:rsidRDefault="00FF521A" w:rsidP="00FF521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953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طباعة الاختبار بخط مناسب ومقروء للجميع</w:t>
            </w:r>
          </w:p>
        </w:tc>
        <w:tc>
          <w:tcPr>
            <w:tcW w:w="1134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F521A" w:rsidRPr="00681C8C" w:rsidTr="00FF521A">
        <w:tc>
          <w:tcPr>
            <w:tcW w:w="1242" w:type="dxa"/>
            <w:shd w:val="clear" w:color="auto" w:fill="FBD4B4" w:themeFill="accent6" w:themeFillTint="66"/>
          </w:tcPr>
          <w:p w:rsidR="00FF521A" w:rsidRPr="00681C8C" w:rsidRDefault="00FF521A" w:rsidP="00FF521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53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تسلسل ارقام أسئلة الاختبار وعدم تكرار رقم سؤال أو فرع</w:t>
            </w:r>
          </w:p>
        </w:tc>
        <w:tc>
          <w:tcPr>
            <w:tcW w:w="1134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FF521A" w:rsidRPr="00681C8C" w:rsidTr="00FF521A">
        <w:tc>
          <w:tcPr>
            <w:tcW w:w="1242" w:type="dxa"/>
            <w:shd w:val="clear" w:color="auto" w:fill="FBD4B4" w:themeFill="accent6" w:themeFillTint="66"/>
          </w:tcPr>
          <w:p w:rsidR="00FF521A" w:rsidRPr="00681C8C" w:rsidRDefault="00FF521A" w:rsidP="00FF521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953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طباعة الاختبار واضحة ومقروءة بعد التصوير</w:t>
            </w:r>
          </w:p>
        </w:tc>
        <w:tc>
          <w:tcPr>
            <w:tcW w:w="1134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7" w:type="dxa"/>
          </w:tcPr>
          <w:p w:rsidR="00FF521A" w:rsidRPr="00681C8C" w:rsidRDefault="00FF521A" w:rsidP="00B7422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</w:tbl>
    <w:p w:rsidR="00FF521A" w:rsidRPr="00FF521A" w:rsidRDefault="00FF521A" w:rsidP="00C94925">
      <w:pPr>
        <w:rPr>
          <w:rFonts w:cs="PT Bold Heading"/>
          <w:rtl/>
        </w:rPr>
      </w:pPr>
    </w:p>
    <w:sectPr w:rsidR="00FF521A" w:rsidRPr="00FF521A" w:rsidSect="00F911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552" w:right="2267" w:bottom="993" w:left="567" w:header="14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C16" w:rsidRDefault="00761C16">
      <w:pPr>
        <w:spacing w:after="0" w:line="240" w:lineRule="auto"/>
      </w:pPr>
      <w:r>
        <w:separator/>
      </w:r>
    </w:p>
  </w:endnote>
  <w:endnote w:type="continuationSeparator" w:id="0">
    <w:p w:rsidR="00761C16" w:rsidRDefault="00761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hammad head Art 2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E27EE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Pr="0050075E" w:rsidRDefault="006032A3" w:rsidP="000609DB">
    <w:pPr>
      <w:pStyle w:val="5"/>
      <w:ind w:left="0"/>
      <w:jc w:val="lef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37CAC5" wp14:editId="0F6AEEAA">
              <wp:simplePos x="0" y="0"/>
              <wp:positionH relativeFrom="column">
                <wp:posOffset>6052820</wp:posOffset>
              </wp:positionH>
              <wp:positionV relativeFrom="paragraph">
                <wp:posOffset>-727075</wp:posOffset>
              </wp:positionV>
              <wp:extent cx="311785" cy="1078865"/>
              <wp:effectExtent l="0" t="0" r="0" b="6985"/>
              <wp:wrapNone/>
              <wp:docPr id="90" name="مربع ن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078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27EE3" w:rsidRPr="00EE00C7" w:rsidRDefault="00E27EE3" w:rsidP="000609DB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837CAC5" id="_x0000_t202" coordsize="21600,21600" o:spt="202" path="m,l,21600r21600,l21600,xe">
              <v:stroke joinstyle="miter"/>
              <v:path gradientshapeok="t" o:connecttype="rect"/>
            </v:shapetype>
            <v:shape id="مربع نص 90" o:spid="_x0000_s1031" type="#_x0000_t202" style="position:absolute;left:0;text-align:left;margin-left:476.6pt;margin-top:-57.25pt;width:24.55pt;height:8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" filled="f" stroked="f">
              <v:textbox>
                <w:txbxContent>
                  <w:p w:rsidR="00E27EE3" w:rsidRPr="00EE00C7" w:rsidRDefault="00E27EE3" w:rsidP="000609DB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C16" w:rsidRDefault="00761C16">
      <w:pPr>
        <w:spacing w:after="0" w:line="240" w:lineRule="auto"/>
      </w:pPr>
      <w:r>
        <w:separator/>
      </w:r>
    </w:p>
  </w:footnote>
  <w:footnote w:type="continuationSeparator" w:id="0">
    <w:p w:rsidR="00761C16" w:rsidRDefault="00761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761C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6" o:spid="_x0000_s2063" type="#_x0000_t75" style="position:absolute;left:0;text-align:left;margin-left:0;margin-top:0;width:272.25pt;height:319.55pt;z-index:-251643904;mso-position-horizontal:center;mso-position-horizontal-relative:margin;mso-position-vertical:center;mso-position-vertical-relative:margin" o:allowincell="f">
          <v:imagedata r:id="rId1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C77D7D" w:rsidP="000609DB">
    <w:pPr>
      <w:pStyle w:val="a4"/>
      <w:tabs>
        <w:tab w:val="left" w:pos="761"/>
        <w:tab w:val="left" w:pos="5612"/>
      </w:tabs>
      <w:jc w:val="cent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37B4D30" wp14:editId="1C4CE808">
              <wp:simplePos x="0" y="0"/>
              <wp:positionH relativeFrom="column">
                <wp:posOffset>4443095</wp:posOffset>
              </wp:positionH>
              <wp:positionV relativeFrom="paragraph">
                <wp:posOffset>-139921</wp:posOffset>
              </wp:positionV>
              <wp:extent cx="2593340" cy="631825"/>
              <wp:effectExtent l="0" t="0" r="0" b="0"/>
              <wp:wrapNone/>
              <wp:docPr id="8" name="مربع ن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340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497" w:rsidRPr="00145D92" w:rsidRDefault="00D47497" w:rsidP="00D47497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PT Bold Heading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</w:p>
                        <w:p w:rsidR="00D47497" w:rsidRPr="00C5296B" w:rsidRDefault="00D47497" w:rsidP="0027546F">
                          <w:pPr>
                            <w:spacing w:after="0"/>
                            <w:jc w:val="center"/>
                            <w:rPr>
                              <w:rFonts w:ascii="Tahoma" w:hAnsi="Tahoma" w:cs="PT Bold Heading"/>
                              <w:rtl/>
                              <w:lang w:bidi="ar-YE"/>
                            </w:rPr>
                          </w:pPr>
                          <w:r w:rsidRPr="00C5296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 xml:space="preserve">مركز </w:t>
                          </w:r>
                          <w:r w:rsidR="0027546F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</w:rPr>
                            <w:t>التطوير</w:t>
                          </w:r>
                          <w:r w:rsidR="00FD59F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 xml:space="preserve"> و</w:t>
                          </w:r>
                          <w:r w:rsidRPr="00C5296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>ضمان الجودة</w:t>
                          </w:r>
                        </w:p>
                        <w:p w:rsidR="00D47497" w:rsidRPr="0071207B" w:rsidRDefault="00D47497" w:rsidP="00D47497">
                          <w:pPr>
                            <w:spacing w:line="240" w:lineRule="auto"/>
                            <w:rPr>
                              <w:sz w:val="32"/>
                              <w:szCs w:val="20"/>
                              <w:rtl/>
                              <w:lang w:bidi="ar-Y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92" o:spid="_x0000_s1026" type="#_x0000_t202" style="position:absolute;left:0;text-align:left;margin-left:349.85pt;margin-top:-11pt;width:204.2pt;height:4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" filled="f" stroked="f">
              <v:textbox>
                <w:txbxContent>
                  <w:p w:rsidR="00D47497" w:rsidRPr="00145D92" w:rsidRDefault="00D47497" w:rsidP="00D47497">
                    <w:pPr>
                      <w:spacing w:after="0" w:line="240" w:lineRule="auto"/>
                      <w:jc w:val="center"/>
                      <w:rPr>
                        <w:rFonts w:ascii="Tahoma" w:hAnsi="Tahoma" w:cs="PT Bold Heading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:rsidR="00D47497" w:rsidRPr="00C5296B" w:rsidRDefault="00D47497" w:rsidP="0027546F">
                    <w:pPr>
                      <w:spacing w:after="0"/>
                      <w:jc w:val="center"/>
                      <w:rPr>
                        <w:rFonts w:ascii="Tahoma" w:hAnsi="Tahoma" w:cs="PT Bold Heading"/>
                        <w:rtl/>
                        <w:lang w:bidi="ar-YE"/>
                      </w:rPr>
                    </w:pPr>
                    <w:r w:rsidRPr="00C5296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 xml:space="preserve">مركز </w:t>
                    </w:r>
                    <w:r w:rsidR="0027546F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</w:rPr>
                      <w:t>التطوير</w:t>
                    </w:r>
                    <w:r w:rsidR="00FD59F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 xml:space="preserve"> و</w:t>
                    </w:r>
                    <w:r w:rsidRPr="00C5296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>ضمان الجودة</w:t>
                    </w:r>
                  </w:p>
                  <w:p w:rsidR="00D47497" w:rsidRPr="0071207B" w:rsidRDefault="00D47497" w:rsidP="00D47497">
                    <w:pPr>
                      <w:spacing w:line="240" w:lineRule="auto"/>
                      <w:rPr>
                        <w:sz w:val="32"/>
                        <w:szCs w:val="20"/>
                        <w:rtl/>
                        <w:lang w:bidi="ar-Y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EE5F948" wp14:editId="2798FEFF">
              <wp:simplePos x="0" y="0"/>
              <wp:positionH relativeFrom="column">
                <wp:posOffset>-326804</wp:posOffset>
              </wp:positionH>
              <wp:positionV relativeFrom="paragraph">
                <wp:posOffset>83185</wp:posOffset>
              </wp:positionV>
              <wp:extent cx="2946400" cy="677545"/>
              <wp:effectExtent l="0" t="0" r="0" b="8255"/>
              <wp:wrapNone/>
              <wp:docPr id="2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7D7D" w:rsidRPr="006032A3" w:rsidRDefault="00C77D7D" w:rsidP="00C77D7D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18"/>
                              <w:szCs w:val="18"/>
                            </w:rPr>
                          </w:pPr>
                        </w:p>
                        <w:p w:rsidR="00C77D7D" w:rsidRPr="006032A3" w:rsidRDefault="00C77D7D" w:rsidP="000E7DEA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6032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Date:    /     /</w:t>
                          </w:r>
                          <w:r w:rsidR="000E7DEA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      </w:t>
                          </w:r>
                          <w:r w:rsidRPr="006032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, No. (      )</w:t>
                          </w:r>
                        </w:p>
                        <w:p w:rsidR="00C77D7D" w:rsidRPr="006032A3" w:rsidRDefault="00C77D7D" w:rsidP="00C77D7D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4" o:spid="_x0000_s1027" type="#_x0000_t202" style="position:absolute;left:0;text-align:left;margin-left:-25.75pt;margin-top:6.55pt;width:232pt;height:5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" filled="f" stroked="f">
              <v:textbox>
                <w:txbxContent>
                  <w:p w:rsidR="00C77D7D" w:rsidRPr="006032A3" w:rsidRDefault="00C77D7D" w:rsidP="00C77D7D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18"/>
                        <w:szCs w:val="18"/>
                      </w:rPr>
                    </w:pPr>
                  </w:p>
                  <w:p w:rsidR="00C77D7D" w:rsidRPr="006032A3" w:rsidRDefault="00C77D7D" w:rsidP="000E7DEA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6032A3">
                      <w:rPr>
                        <w:rFonts w:asciiTheme="majorBidi" w:hAnsiTheme="majorBidi" w:cstheme="majorBidi"/>
                        <w:b/>
                        <w:bCs/>
                      </w:rPr>
                      <w:t>Date:    /     /</w:t>
                    </w:r>
                    <w:r w:rsidR="000E7DEA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      </w:t>
                    </w:r>
                    <w:r w:rsidRPr="006032A3">
                      <w:rPr>
                        <w:rFonts w:asciiTheme="majorBidi" w:hAnsiTheme="majorBidi" w:cstheme="majorBidi"/>
                        <w:b/>
                        <w:bCs/>
                      </w:rPr>
                      <w:t>, No. (      )</w:t>
                    </w:r>
                  </w:p>
                  <w:p w:rsidR="00C77D7D" w:rsidRPr="006032A3" w:rsidRDefault="00C77D7D" w:rsidP="00C77D7D">
                    <w:pPr>
                      <w:spacing w:after="0"/>
                      <w:jc w:val="center"/>
                      <w:rPr>
                        <w:rFonts w:ascii="Eras Bold ITC" w:hAnsi="Eras Bold ITC" w:cs="Times New Roman" w:hint="cs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4E3C79A" wp14:editId="716D37BC">
              <wp:simplePos x="0" y="0"/>
              <wp:positionH relativeFrom="column">
                <wp:posOffset>-297815</wp:posOffset>
              </wp:positionH>
              <wp:positionV relativeFrom="paragraph">
                <wp:posOffset>75344</wp:posOffset>
              </wp:positionV>
              <wp:extent cx="2946400" cy="440055"/>
              <wp:effectExtent l="0" t="0" r="0" b="0"/>
              <wp:wrapNone/>
              <wp:docPr id="1" name="مربع ن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2A3" w:rsidRPr="00C5296B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20"/>
                              <w:szCs w:val="20"/>
                            </w:rPr>
                          </w:pPr>
                          <w:r w:rsidRPr="00C5296B">
                            <w:rPr>
                              <w:rFonts w:ascii="Eras Bold ITC" w:hAnsi="Eras Bold ITC" w:cs="PT Bold Heading"/>
                              <w:sz w:val="20"/>
                              <w:szCs w:val="20"/>
                            </w:rPr>
                            <w:t xml:space="preserve">Development &amp; Quality Assurance Center </w:t>
                          </w:r>
                        </w:p>
                        <w:p w:rsidR="006032A3" w:rsidRPr="00C5296B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4E3C79A" id="مربع نص 91" o:spid="_x0000_s1028" type="#_x0000_t202" style="position:absolute;left:0;text-align:left;margin-left:-23.45pt;margin-top:5.95pt;width:232pt;height:3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" filled="f" stroked="f">
              <v:textbox>
                <w:txbxContent>
                  <w:p w:rsidR="006032A3" w:rsidRPr="00C5296B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20"/>
                        <w:szCs w:val="20"/>
                      </w:rPr>
                    </w:pPr>
                    <w:r w:rsidRPr="00C5296B">
                      <w:rPr>
                        <w:rFonts w:ascii="Eras Bold ITC" w:hAnsi="Eras Bold ITC" w:cs="PT Bold Heading"/>
                        <w:sz w:val="20"/>
                        <w:szCs w:val="20"/>
                      </w:rPr>
                      <w:t xml:space="preserve">Development &amp; Quality Assurance Center </w:t>
                    </w:r>
                  </w:p>
                  <w:p w:rsidR="006032A3" w:rsidRPr="00C5296B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59264" behindDoc="1" locked="0" layoutInCell="1" allowOverlap="1" wp14:anchorId="06000A81" wp14:editId="4A9FBD38">
          <wp:simplePos x="0" y="0"/>
          <wp:positionH relativeFrom="column">
            <wp:posOffset>-360045</wp:posOffset>
          </wp:positionH>
          <wp:positionV relativeFrom="paragraph">
            <wp:posOffset>-723900</wp:posOffset>
          </wp:positionV>
          <wp:extent cx="7292340" cy="1038225"/>
          <wp:effectExtent l="0" t="0" r="3810" b="9525"/>
          <wp:wrapTight wrapText="bothSides">
            <wp:wrapPolygon edited="0">
              <wp:start x="0" y="0"/>
              <wp:lineTo x="0" y="21402"/>
              <wp:lineTo x="21555" y="21402"/>
              <wp:lineTo x="21555" y="0"/>
              <wp:lineTo x="0" y="0"/>
            </wp:wrapPolygon>
          </wp:wrapTight>
          <wp:docPr id="4" name="صورة 2" descr="C:\Users\hom\Pictures\التقاط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\Pictures\التقاط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234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6D2AFCAF" wp14:editId="252CC2A2">
          <wp:simplePos x="0" y="0"/>
          <wp:positionH relativeFrom="column">
            <wp:posOffset>2513330</wp:posOffset>
          </wp:positionH>
          <wp:positionV relativeFrom="paragraph">
            <wp:posOffset>-818736</wp:posOffset>
          </wp:positionV>
          <wp:extent cx="1670685" cy="1343025"/>
          <wp:effectExtent l="0" t="0" r="5715" b="9525"/>
          <wp:wrapNone/>
          <wp:docPr id="10" name="صورة 10" descr="D:\شعار الجامعة الأخير مع جسر من التعليم الى التعلم\شعار جامعة 21 سبتمبر مع جسر من التعليم الى التعل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شعار الجامعة الأخير مع جسر من التعليم الى التعلم\شعار جامعة 21 سبتمبر مع جسر من التعليم الى التعلم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77BD" w:rsidRPr="00093FA5">
      <w:rPr>
        <w:rFonts w:ascii="Times New Roman" w:eastAsia="Calibri" w:hAnsi="Times New Roman" w:cs="Times New Roman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A265CE9" wp14:editId="5CC74BD5">
              <wp:simplePos x="0" y="0"/>
              <wp:positionH relativeFrom="column">
                <wp:posOffset>5881729</wp:posOffset>
              </wp:positionH>
              <wp:positionV relativeFrom="paragraph">
                <wp:posOffset>1147031</wp:posOffset>
              </wp:positionV>
              <wp:extent cx="1209675" cy="6997148"/>
              <wp:effectExtent l="0" t="0" r="28575" b="13335"/>
              <wp:wrapNone/>
              <wp:docPr id="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09675" cy="69971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4BACC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3FA5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lowKashida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رؤيتنا :</w:t>
                          </w:r>
                        </w:p>
                        <w:p w:rsidR="00093FA5" w:rsidRPr="0089320E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highKashida"/>
                            <w:rPr>
                              <w:rFonts w:cs="PT Bold Heading"/>
                              <w:b/>
                              <w:bCs/>
                              <w:color w:val="0070C0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جامعة معاصرة بم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سؤولــية وطنية وذات هــــويــة إ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 xml:space="preserve">يمانيــة. </w:t>
                          </w:r>
                        </w:p>
                        <w:p w:rsidR="00093FA5" w:rsidRPr="00FE7996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lowKashida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رسالتنا:</w:t>
                          </w:r>
                        </w:p>
                        <w:p w:rsidR="00093FA5" w:rsidRPr="00C777BD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highKashida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قيادة التحول في إد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الاقليمي .</w:t>
                          </w:r>
                        </w:p>
                        <w:p w:rsidR="00093FA5" w:rsidRPr="00FE7996" w:rsidRDefault="00093FA5" w:rsidP="00C777BD">
                          <w:pPr>
                            <w:shd w:val="clear" w:color="auto" w:fill="EAF1DD" w:themeFill="accent3" w:themeFillTint="33"/>
                            <w:spacing w:after="0" w:line="360" w:lineRule="auto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قيمنا:</w:t>
                          </w:r>
                        </w:p>
                        <w:p w:rsidR="00093FA5" w:rsidRPr="0089320E" w:rsidRDefault="00093FA5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bidi="ar-YE"/>
                            </w:rPr>
                          </w:pP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القي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ادة والتأثي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ـــ</w:t>
                          </w:r>
                          <w:r w:rsidR="00877297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ر.</w:t>
                          </w:r>
                          <w:r w:rsidR="00877297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bidi="ar-YE"/>
                            </w:rPr>
                            <w:t>-</w:t>
                          </w:r>
                        </w:p>
                        <w:p w:rsidR="00093FA5" w:rsidRPr="0089320E" w:rsidRDefault="00877297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 xml:space="preserve">   - 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التمي</w:t>
                          </w:r>
                          <w:r w:rsidR="00093FA5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ــز والإ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ب</w:t>
                          </w:r>
                          <w:r w:rsidR="00093FA5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ـــ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داع.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:rsidR="00093FA5" w:rsidRPr="00FF5B24" w:rsidRDefault="008A3247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center"/>
                            <w:rPr>
                              <w:rFonts w:cs="PT Bold Heading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 xml:space="preserve">العمل بروح 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الفريق الواحد 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A265CE9" id="مربع نص 2" o:spid="_x0000_s1029" type="#_x0000_t202" style="position:absolute;left:0;text-align:left;margin-left:463.15pt;margin-top:90.3pt;width:95.25pt;height:55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" strokecolor="#4bacc6" strokeweight="2pt">
              <v:path arrowok="t"/>
              <v:textbox>
                <w:txbxContent>
                  <w:p w:rsidR="00093FA5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lowKashida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proofErr w:type="gramStart"/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رؤيتنا :</w:t>
                    </w:r>
                    <w:proofErr w:type="gramEnd"/>
                  </w:p>
                  <w:p w:rsidR="00093FA5" w:rsidRPr="0089320E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highKashida"/>
                      <w:rPr>
                        <w:rFonts w:cs="PT Bold Heading"/>
                        <w:b/>
                        <w:bCs/>
                        <w:color w:val="0070C0"/>
                        <w:sz w:val="24"/>
                        <w:szCs w:val="24"/>
                        <w:u w:val="single"/>
                        <w:rtl/>
                      </w:rPr>
                    </w:pP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جامعة معاصرة بم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سؤولــية وطنية وذات هــــويــة إ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 xml:space="preserve">يمانيــة. </w:t>
                    </w:r>
                  </w:p>
                  <w:p w:rsidR="00093FA5" w:rsidRPr="00FE7996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lowKashida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رسالتنا:</w:t>
                    </w:r>
                  </w:p>
                  <w:p w:rsidR="00093FA5" w:rsidRPr="00C777BD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highKashida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قيادة التحول في إد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 xml:space="preserve">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</w:t>
                    </w:r>
                    <w:proofErr w:type="gramStart"/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الاقليمي .</w:t>
                    </w:r>
                    <w:proofErr w:type="gramEnd"/>
                  </w:p>
                  <w:p w:rsidR="00093FA5" w:rsidRPr="00FE7996" w:rsidRDefault="00093FA5" w:rsidP="00C777BD">
                    <w:pPr>
                      <w:shd w:val="clear" w:color="auto" w:fill="EAF1DD" w:themeFill="accent3" w:themeFillTint="33"/>
                      <w:spacing w:after="0" w:line="360" w:lineRule="auto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قيمنا:</w:t>
                    </w:r>
                  </w:p>
                  <w:p w:rsidR="00093FA5" w:rsidRPr="0089320E" w:rsidRDefault="00093FA5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YE"/>
                      </w:rPr>
                    </w:pP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القي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ادة </w:t>
                    </w:r>
                    <w:proofErr w:type="gramStart"/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والتأثي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ـــ</w:t>
                    </w:r>
                    <w:r w:rsidR="00877297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ر.</w:t>
                    </w:r>
                    <w:r w:rsidR="00877297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YE"/>
                      </w:rPr>
                      <w:t>-</w:t>
                    </w:r>
                    <w:proofErr w:type="gramEnd"/>
                  </w:p>
                  <w:p w:rsidR="00093FA5" w:rsidRPr="0089320E" w:rsidRDefault="00877297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   - 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التمي</w:t>
                    </w:r>
                    <w:r w:rsidR="00093FA5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ــز والإ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ب</w:t>
                    </w:r>
                    <w:r w:rsidR="00093FA5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ـــ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داع.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 </w:t>
                    </w:r>
                  </w:p>
                  <w:p w:rsidR="00093FA5" w:rsidRPr="00FF5B24" w:rsidRDefault="008A3247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center"/>
                      <w:rPr>
                        <w:rFonts w:cs="PT Bold Heading"/>
                        <w:b/>
                        <w:bCs/>
                        <w:sz w:val="24"/>
                        <w:szCs w:val="24"/>
                        <w:u w:val="single"/>
                        <w:rtl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- 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العمل بروح 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الفريق </w:t>
                    </w:r>
                    <w:proofErr w:type="gramStart"/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الواحد .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484E3E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4B50783" wp14:editId="0FEE2454">
              <wp:simplePos x="0" y="0"/>
              <wp:positionH relativeFrom="column">
                <wp:posOffset>-297815</wp:posOffset>
              </wp:positionH>
              <wp:positionV relativeFrom="paragraph">
                <wp:posOffset>-29069</wp:posOffset>
              </wp:positionV>
              <wp:extent cx="2946400" cy="677545"/>
              <wp:effectExtent l="0" t="0" r="0" b="8255"/>
              <wp:wrapNone/>
              <wp:docPr id="3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2A3" w:rsidRPr="006032A3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18"/>
                              <w:szCs w:val="18"/>
                            </w:rPr>
                          </w:pPr>
                        </w:p>
                        <w:p w:rsidR="006032A3" w:rsidRPr="006032A3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B50783" id="_x0000_s1030" type="#_x0000_t202" style="position:absolute;left:0;text-align:left;margin-left:-23.45pt;margin-top:-2.3pt;width:232pt;height:5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" filled="f" stroked="f">
              <v:textbox>
                <w:txbxContent>
                  <w:p w:rsidR="006032A3" w:rsidRPr="006032A3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18"/>
                        <w:szCs w:val="18"/>
                      </w:rPr>
                    </w:pPr>
                  </w:p>
                  <w:p w:rsidR="006032A3" w:rsidRPr="006032A3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6032A3">
      <w:rPr>
        <w:noProof/>
        <w:rtl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3DF46808" wp14:editId="6447D99D">
              <wp:simplePos x="0" y="0"/>
              <wp:positionH relativeFrom="column">
                <wp:posOffset>-330835</wp:posOffset>
              </wp:positionH>
              <wp:positionV relativeFrom="paragraph">
                <wp:posOffset>668019</wp:posOffset>
              </wp:positionV>
              <wp:extent cx="7470140" cy="0"/>
              <wp:effectExtent l="57150" t="38100" r="54610" b="95250"/>
              <wp:wrapNone/>
              <wp:docPr id="5" name="رابط مستقي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7014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68EFA2F" id="رابط مستقيم 5" o:spid="_x0000_s1026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05pt,52.6pt" to="562.1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761C16">
      <w:rPr>
        <w:rFonts w:asciiTheme="minorBidi" w:hAnsiTheme="minorBidi" w:cs="mohammad head Art 2"/>
        <w:b/>
        <w:bCs/>
        <w:i/>
        <w:iCs/>
        <w:noProof/>
        <w:sz w:val="28"/>
        <w:szCs w:val="28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7" o:spid="_x0000_s2064" type="#_x0000_t75" style="position:absolute;left:0;text-align:left;margin-left:68.85pt;margin-top:119.75pt;width:272.25pt;height:319.55pt;z-index:-251642880;mso-position-horizontal-relative:margin;mso-position-vertical-relative:margin" o:allowincell="f">
          <v:imagedata r:id="rId3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761C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5" o:spid="_x0000_s2062" type="#_x0000_t75" style="position:absolute;left:0;text-align:left;margin-left:0;margin-top:0;width:272.25pt;height:319.55pt;z-index:-251644928;mso-position-horizontal:center;mso-position-horizontal-relative:margin;mso-position-vertical:center;mso-position-vertical-relative:margin" o:allowincell="f">
          <v:imagedata r:id="rId1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30A"/>
    <w:multiLevelType w:val="hybridMultilevel"/>
    <w:tmpl w:val="521687B8"/>
    <w:lvl w:ilvl="0" w:tplc="A156C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23CF6"/>
    <w:multiLevelType w:val="hybridMultilevel"/>
    <w:tmpl w:val="BBF09BFC"/>
    <w:lvl w:ilvl="0" w:tplc="1DAA66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430F8"/>
    <w:multiLevelType w:val="hybridMultilevel"/>
    <w:tmpl w:val="050A99BE"/>
    <w:lvl w:ilvl="0" w:tplc="8C02A964">
      <w:numFmt w:val="bullet"/>
      <w:lvlText w:val="-"/>
      <w:lvlJc w:val="left"/>
      <w:pPr>
        <w:ind w:left="28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3">
    <w:nsid w:val="085D7D65"/>
    <w:multiLevelType w:val="hybridMultilevel"/>
    <w:tmpl w:val="21D073F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882DB2"/>
    <w:multiLevelType w:val="hybridMultilevel"/>
    <w:tmpl w:val="21C01D62"/>
    <w:lvl w:ilvl="0" w:tplc="4EF43A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341B8"/>
    <w:multiLevelType w:val="hybridMultilevel"/>
    <w:tmpl w:val="992A781E"/>
    <w:lvl w:ilvl="0" w:tplc="48BCE2D2">
      <w:start w:val="1"/>
      <w:numFmt w:val="decimal"/>
      <w:lvlText w:val="%1."/>
      <w:lvlJc w:val="left"/>
      <w:pPr>
        <w:ind w:left="1260" w:hanging="360"/>
      </w:pPr>
      <w:rPr>
        <w:rFonts w:hint="default"/>
        <w:lang w:bidi="ar-YE"/>
      </w:rPr>
    </w:lvl>
    <w:lvl w:ilvl="1" w:tplc="0409000F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B276FE46">
      <w:start w:val="2"/>
      <w:numFmt w:val="arabicAlpha"/>
      <w:lvlText w:val="%3-"/>
      <w:lvlJc w:val="left"/>
      <w:pPr>
        <w:ind w:left="27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7AC51F0"/>
    <w:multiLevelType w:val="hybridMultilevel"/>
    <w:tmpl w:val="8E9CA0B2"/>
    <w:lvl w:ilvl="0" w:tplc="30BCF612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4C5AA2"/>
    <w:multiLevelType w:val="hybridMultilevel"/>
    <w:tmpl w:val="7A743450"/>
    <w:lvl w:ilvl="0" w:tplc="6652F4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F9018A"/>
    <w:multiLevelType w:val="hybridMultilevel"/>
    <w:tmpl w:val="17C2C6B2"/>
    <w:lvl w:ilvl="0" w:tplc="29EED35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2071CE"/>
    <w:multiLevelType w:val="hybridMultilevel"/>
    <w:tmpl w:val="8A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03391"/>
    <w:multiLevelType w:val="hybridMultilevel"/>
    <w:tmpl w:val="D408C8D8"/>
    <w:lvl w:ilvl="0" w:tplc="7EDE8C6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47BFB"/>
    <w:multiLevelType w:val="hybridMultilevel"/>
    <w:tmpl w:val="033A3BAA"/>
    <w:lvl w:ilvl="0" w:tplc="77A2F5D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CC289A"/>
    <w:multiLevelType w:val="hybridMultilevel"/>
    <w:tmpl w:val="5C1C15D6"/>
    <w:lvl w:ilvl="0" w:tplc="B006826E">
      <w:start w:val="1"/>
      <w:numFmt w:val="decimal"/>
      <w:lvlText w:val="%1-"/>
      <w:lvlJc w:val="left"/>
      <w:pPr>
        <w:ind w:left="1635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3">
    <w:nsid w:val="436A040E"/>
    <w:multiLevelType w:val="hybridMultilevel"/>
    <w:tmpl w:val="69AA139E"/>
    <w:lvl w:ilvl="0" w:tplc="D2102AC0">
      <w:start w:val="1"/>
      <w:numFmt w:val="decimal"/>
      <w:lvlText w:val="%1."/>
      <w:lvlJc w:val="left"/>
      <w:pPr>
        <w:ind w:left="149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437A7415"/>
    <w:multiLevelType w:val="hybridMultilevel"/>
    <w:tmpl w:val="457AC6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133C22"/>
    <w:multiLevelType w:val="hybridMultilevel"/>
    <w:tmpl w:val="8C02C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3319F4"/>
    <w:multiLevelType w:val="hybridMultilevel"/>
    <w:tmpl w:val="925ECAD0"/>
    <w:lvl w:ilvl="0" w:tplc="20F0D9E6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3A6C8E"/>
    <w:multiLevelType w:val="hybridMultilevel"/>
    <w:tmpl w:val="EBDCDF0E"/>
    <w:lvl w:ilvl="0" w:tplc="C89EE88C">
      <w:start w:val="1"/>
      <w:numFmt w:val="decimal"/>
      <w:lvlText w:val="%1."/>
      <w:lvlJc w:val="left"/>
      <w:pPr>
        <w:ind w:left="1260" w:hanging="360"/>
      </w:pPr>
      <w:rPr>
        <w:rFonts w:hint="default"/>
        <w:b/>
        <w:bCs w:val="0"/>
        <w:i w:val="0"/>
        <w:iCs w:val="0"/>
        <w:caps w:val="0"/>
        <w:vanish w:val="0"/>
        <w:color w:val="000000"/>
        <w:spacing w:val="-20"/>
        <w:sz w:val="28"/>
        <w:szCs w:val="28"/>
        <w:u w:color="C0C0C0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2068C8">
      <w:start w:val="1"/>
      <w:numFmt w:val="decimal"/>
      <w:lvlText w:val="%2."/>
      <w:lvlJc w:val="left"/>
      <w:pPr>
        <w:ind w:left="179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8">
    <w:nsid w:val="557A6874"/>
    <w:multiLevelType w:val="hybridMultilevel"/>
    <w:tmpl w:val="F6605054"/>
    <w:lvl w:ilvl="0" w:tplc="6652F4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8E3611"/>
    <w:multiLevelType w:val="hybridMultilevel"/>
    <w:tmpl w:val="B476AD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C616C9"/>
    <w:multiLevelType w:val="hybridMultilevel"/>
    <w:tmpl w:val="15281D84"/>
    <w:lvl w:ilvl="0" w:tplc="D53C0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C2223C"/>
    <w:multiLevelType w:val="hybridMultilevel"/>
    <w:tmpl w:val="A9B4D49A"/>
    <w:lvl w:ilvl="0" w:tplc="0409000F">
      <w:start w:val="1"/>
      <w:numFmt w:val="decimal"/>
      <w:lvlText w:val="%1.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>
    <w:nsid w:val="6D744970"/>
    <w:multiLevelType w:val="singleLevel"/>
    <w:tmpl w:val="3FFAAD76"/>
    <w:lvl w:ilvl="0">
      <w:start w:val="1"/>
      <w:numFmt w:val="irohaFullWidth"/>
      <w:pStyle w:val="a"/>
      <w:lvlText w:val="-"/>
      <w:lvlJc w:val="center"/>
      <w:pPr>
        <w:tabs>
          <w:tab w:val="num" w:pos="1512"/>
        </w:tabs>
        <w:ind w:left="1512" w:hanging="504"/>
      </w:pPr>
      <w:rPr>
        <w:rFonts w:ascii="Times New Roman" w:hAnsi="Times New Roman" w:cs="Times New Roman" w:hint="default"/>
        <w:color w:val="000080"/>
        <w:sz w:val="20"/>
      </w:rPr>
    </w:lvl>
  </w:abstractNum>
  <w:abstractNum w:abstractNumId="23">
    <w:nsid w:val="748D1640"/>
    <w:multiLevelType w:val="hybridMultilevel"/>
    <w:tmpl w:val="70527244"/>
    <w:lvl w:ilvl="0" w:tplc="4EF43AD4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A22626"/>
    <w:multiLevelType w:val="hybridMultilevel"/>
    <w:tmpl w:val="0CCC70AE"/>
    <w:lvl w:ilvl="0" w:tplc="CF2C62C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F6BD2"/>
    <w:multiLevelType w:val="hybridMultilevel"/>
    <w:tmpl w:val="8D4068A6"/>
    <w:lvl w:ilvl="0" w:tplc="3A589A54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EB2ACD"/>
    <w:multiLevelType w:val="hybridMultilevel"/>
    <w:tmpl w:val="8ACAF43A"/>
    <w:lvl w:ilvl="0" w:tplc="05C6F932">
      <w:start w:val="1"/>
      <w:numFmt w:val="decimal"/>
      <w:lvlText w:val="المادة ( %1 ) : "/>
      <w:lvlJc w:val="left"/>
      <w:pPr>
        <w:ind w:left="360" w:hanging="360"/>
      </w:pPr>
      <w:rPr>
        <w:rFonts w:ascii="Times New Roman" w:hAnsi="Times New Roman" w:cs="Simplified Arabic" w:hint="default"/>
        <w:b w:val="0"/>
        <w:bCs/>
        <w:i w:val="0"/>
        <w:iCs w:val="0"/>
        <w:caps w:val="0"/>
        <w:vanish w:val="0"/>
        <w:color w:val="000000"/>
        <w:spacing w:val="-20"/>
        <w:sz w:val="28"/>
        <w:szCs w:val="28"/>
        <w:u w:color="C0C0C0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2068C8">
      <w:start w:val="1"/>
      <w:numFmt w:val="decimal"/>
      <w:lvlText w:val="%2."/>
      <w:lvlJc w:val="left"/>
      <w:pPr>
        <w:ind w:left="179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7">
    <w:nsid w:val="7A015956"/>
    <w:multiLevelType w:val="hybridMultilevel"/>
    <w:tmpl w:val="1BBC47F8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AC23BF9"/>
    <w:multiLevelType w:val="hybridMultilevel"/>
    <w:tmpl w:val="9EEA08EE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BC03D8C"/>
    <w:multiLevelType w:val="hybridMultilevel"/>
    <w:tmpl w:val="13367B5E"/>
    <w:lvl w:ilvl="0" w:tplc="4E50AE5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CFC2901"/>
    <w:multiLevelType w:val="hybridMultilevel"/>
    <w:tmpl w:val="52D4EB18"/>
    <w:lvl w:ilvl="0" w:tplc="04090001">
      <w:start w:val="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4"/>
  </w:num>
  <w:num w:numId="4">
    <w:abstractNumId w:val="5"/>
  </w:num>
  <w:num w:numId="5">
    <w:abstractNumId w:val="12"/>
  </w:num>
  <w:num w:numId="6">
    <w:abstractNumId w:val="11"/>
  </w:num>
  <w:num w:numId="7">
    <w:abstractNumId w:val="3"/>
  </w:num>
  <w:num w:numId="8">
    <w:abstractNumId w:val="16"/>
  </w:num>
  <w:num w:numId="9">
    <w:abstractNumId w:val="26"/>
  </w:num>
  <w:num w:numId="10">
    <w:abstractNumId w:val="21"/>
  </w:num>
  <w:num w:numId="11">
    <w:abstractNumId w:val="13"/>
  </w:num>
  <w:num w:numId="12">
    <w:abstractNumId w:val="28"/>
  </w:num>
  <w:num w:numId="13">
    <w:abstractNumId w:val="27"/>
  </w:num>
  <w:num w:numId="14">
    <w:abstractNumId w:val="6"/>
  </w:num>
  <w:num w:numId="15">
    <w:abstractNumId w:val="7"/>
  </w:num>
  <w:num w:numId="16">
    <w:abstractNumId w:val="18"/>
  </w:num>
  <w:num w:numId="17">
    <w:abstractNumId w:val="17"/>
  </w:num>
  <w:num w:numId="18">
    <w:abstractNumId w:val="15"/>
  </w:num>
  <w:num w:numId="19">
    <w:abstractNumId w:val="2"/>
  </w:num>
  <w:num w:numId="20">
    <w:abstractNumId w:val="1"/>
  </w:num>
  <w:num w:numId="21">
    <w:abstractNumId w:val="4"/>
  </w:num>
  <w:num w:numId="22">
    <w:abstractNumId w:val="23"/>
  </w:num>
  <w:num w:numId="23">
    <w:abstractNumId w:val="30"/>
  </w:num>
  <w:num w:numId="24">
    <w:abstractNumId w:val="20"/>
  </w:num>
  <w:num w:numId="25">
    <w:abstractNumId w:val="0"/>
  </w:num>
  <w:num w:numId="26">
    <w:abstractNumId w:val="14"/>
  </w:num>
  <w:num w:numId="27">
    <w:abstractNumId w:val="10"/>
  </w:num>
  <w:num w:numId="28">
    <w:abstractNumId w:val="29"/>
  </w:num>
  <w:num w:numId="29">
    <w:abstractNumId w:val="8"/>
  </w:num>
  <w:num w:numId="30">
    <w:abstractNumId w:val="19"/>
  </w:num>
  <w:num w:numId="31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4A"/>
    <w:rsid w:val="00003105"/>
    <w:rsid w:val="00011908"/>
    <w:rsid w:val="0002206E"/>
    <w:rsid w:val="000316CA"/>
    <w:rsid w:val="000473B1"/>
    <w:rsid w:val="000539E5"/>
    <w:rsid w:val="0006046D"/>
    <w:rsid w:val="000609DB"/>
    <w:rsid w:val="000678B0"/>
    <w:rsid w:val="0007024B"/>
    <w:rsid w:val="00081A56"/>
    <w:rsid w:val="00086428"/>
    <w:rsid w:val="00093FA5"/>
    <w:rsid w:val="000A4B8F"/>
    <w:rsid w:val="000A4F60"/>
    <w:rsid w:val="000A65CF"/>
    <w:rsid w:val="000B37E1"/>
    <w:rsid w:val="000B5B0A"/>
    <w:rsid w:val="000B7597"/>
    <w:rsid w:val="000D4978"/>
    <w:rsid w:val="000E7DEA"/>
    <w:rsid w:val="00114208"/>
    <w:rsid w:val="00117C4C"/>
    <w:rsid w:val="0013034B"/>
    <w:rsid w:val="00154DE2"/>
    <w:rsid w:val="00156971"/>
    <w:rsid w:val="00160D6C"/>
    <w:rsid w:val="00176C0A"/>
    <w:rsid w:val="001772ED"/>
    <w:rsid w:val="00177C34"/>
    <w:rsid w:val="001A0C8C"/>
    <w:rsid w:val="001A3350"/>
    <w:rsid w:val="001B5038"/>
    <w:rsid w:val="001D2623"/>
    <w:rsid w:val="001D3676"/>
    <w:rsid w:val="001D3B87"/>
    <w:rsid w:val="001F0901"/>
    <w:rsid w:val="001F3E6B"/>
    <w:rsid w:val="00210C1F"/>
    <w:rsid w:val="0021355A"/>
    <w:rsid w:val="00216532"/>
    <w:rsid w:val="00216668"/>
    <w:rsid w:val="002348EA"/>
    <w:rsid w:val="002369CC"/>
    <w:rsid w:val="0024003B"/>
    <w:rsid w:val="00241F72"/>
    <w:rsid w:val="00263662"/>
    <w:rsid w:val="002651E9"/>
    <w:rsid w:val="00265818"/>
    <w:rsid w:val="0026776D"/>
    <w:rsid w:val="00274B68"/>
    <w:rsid w:val="0027546F"/>
    <w:rsid w:val="00285E1B"/>
    <w:rsid w:val="002967FB"/>
    <w:rsid w:val="002A6969"/>
    <w:rsid w:val="002A6CD5"/>
    <w:rsid w:val="002B639C"/>
    <w:rsid w:val="002C28A5"/>
    <w:rsid w:val="002C5EEF"/>
    <w:rsid w:val="002D1F36"/>
    <w:rsid w:val="002E3DD2"/>
    <w:rsid w:val="002F5082"/>
    <w:rsid w:val="002F5E0D"/>
    <w:rsid w:val="0030096E"/>
    <w:rsid w:val="0030396E"/>
    <w:rsid w:val="00307ED8"/>
    <w:rsid w:val="00311980"/>
    <w:rsid w:val="0032628E"/>
    <w:rsid w:val="0032782C"/>
    <w:rsid w:val="00333444"/>
    <w:rsid w:val="003451E2"/>
    <w:rsid w:val="00346954"/>
    <w:rsid w:val="0035021F"/>
    <w:rsid w:val="00357B0F"/>
    <w:rsid w:val="0036417C"/>
    <w:rsid w:val="00366901"/>
    <w:rsid w:val="00370B38"/>
    <w:rsid w:val="003734E9"/>
    <w:rsid w:val="00381C9D"/>
    <w:rsid w:val="00384602"/>
    <w:rsid w:val="00390294"/>
    <w:rsid w:val="00390C6A"/>
    <w:rsid w:val="0039111C"/>
    <w:rsid w:val="00393291"/>
    <w:rsid w:val="003A291F"/>
    <w:rsid w:val="003B62A1"/>
    <w:rsid w:val="003C14AF"/>
    <w:rsid w:val="003C5A92"/>
    <w:rsid w:val="003D2B08"/>
    <w:rsid w:val="003D32DE"/>
    <w:rsid w:val="003E6EF6"/>
    <w:rsid w:val="003E7B5C"/>
    <w:rsid w:val="003F13C8"/>
    <w:rsid w:val="003F7CAF"/>
    <w:rsid w:val="00407A84"/>
    <w:rsid w:val="004203F6"/>
    <w:rsid w:val="00420854"/>
    <w:rsid w:val="00425A34"/>
    <w:rsid w:val="00431DF5"/>
    <w:rsid w:val="004371C2"/>
    <w:rsid w:val="0044048A"/>
    <w:rsid w:val="00442FA5"/>
    <w:rsid w:val="00463A10"/>
    <w:rsid w:val="00481F6C"/>
    <w:rsid w:val="004821F2"/>
    <w:rsid w:val="00484E3E"/>
    <w:rsid w:val="00497480"/>
    <w:rsid w:val="004A4034"/>
    <w:rsid w:val="004C4247"/>
    <w:rsid w:val="004E046F"/>
    <w:rsid w:val="004E05E3"/>
    <w:rsid w:val="004E147F"/>
    <w:rsid w:val="004E1784"/>
    <w:rsid w:val="005023C5"/>
    <w:rsid w:val="00507EA8"/>
    <w:rsid w:val="00526D2F"/>
    <w:rsid w:val="0052727A"/>
    <w:rsid w:val="005425E4"/>
    <w:rsid w:val="00547423"/>
    <w:rsid w:val="0055026D"/>
    <w:rsid w:val="00550EC5"/>
    <w:rsid w:val="00551C97"/>
    <w:rsid w:val="00562831"/>
    <w:rsid w:val="005A1147"/>
    <w:rsid w:val="005A2112"/>
    <w:rsid w:val="005A46C2"/>
    <w:rsid w:val="005B22A3"/>
    <w:rsid w:val="005C3959"/>
    <w:rsid w:val="005D130F"/>
    <w:rsid w:val="005D71DA"/>
    <w:rsid w:val="005E049F"/>
    <w:rsid w:val="005F43FE"/>
    <w:rsid w:val="006032A3"/>
    <w:rsid w:val="006151BF"/>
    <w:rsid w:val="00623F79"/>
    <w:rsid w:val="006245F6"/>
    <w:rsid w:val="00627925"/>
    <w:rsid w:val="00634249"/>
    <w:rsid w:val="00636BE3"/>
    <w:rsid w:val="0063705B"/>
    <w:rsid w:val="00642D7C"/>
    <w:rsid w:val="0065702E"/>
    <w:rsid w:val="006735AC"/>
    <w:rsid w:val="00677610"/>
    <w:rsid w:val="006802C5"/>
    <w:rsid w:val="00681C21"/>
    <w:rsid w:val="00681C8C"/>
    <w:rsid w:val="006843FD"/>
    <w:rsid w:val="006869BD"/>
    <w:rsid w:val="006873C7"/>
    <w:rsid w:val="0069594A"/>
    <w:rsid w:val="006A19B6"/>
    <w:rsid w:val="006C0E5A"/>
    <w:rsid w:val="006C5891"/>
    <w:rsid w:val="006D7384"/>
    <w:rsid w:val="006F0BC6"/>
    <w:rsid w:val="006F3463"/>
    <w:rsid w:val="006F5AD5"/>
    <w:rsid w:val="006F6595"/>
    <w:rsid w:val="00700C12"/>
    <w:rsid w:val="00710E47"/>
    <w:rsid w:val="00724FCC"/>
    <w:rsid w:val="00745914"/>
    <w:rsid w:val="00751F31"/>
    <w:rsid w:val="00756DE2"/>
    <w:rsid w:val="00761C16"/>
    <w:rsid w:val="0079270E"/>
    <w:rsid w:val="007963A5"/>
    <w:rsid w:val="007A7F11"/>
    <w:rsid w:val="007B4B28"/>
    <w:rsid w:val="007C0909"/>
    <w:rsid w:val="007C2A27"/>
    <w:rsid w:val="007C3A94"/>
    <w:rsid w:val="007C5207"/>
    <w:rsid w:val="007E1C88"/>
    <w:rsid w:val="007E2C24"/>
    <w:rsid w:val="008168D4"/>
    <w:rsid w:val="0082784F"/>
    <w:rsid w:val="008402CC"/>
    <w:rsid w:val="00844514"/>
    <w:rsid w:val="0086566F"/>
    <w:rsid w:val="00867E61"/>
    <w:rsid w:val="00877297"/>
    <w:rsid w:val="00884D52"/>
    <w:rsid w:val="008863CB"/>
    <w:rsid w:val="0089425D"/>
    <w:rsid w:val="008A0815"/>
    <w:rsid w:val="008A0F8C"/>
    <w:rsid w:val="008A3247"/>
    <w:rsid w:val="008A7396"/>
    <w:rsid w:val="008B39C6"/>
    <w:rsid w:val="008B3A16"/>
    <w:rsid w:val="008B5186"/>
    <w:rsid w:val="008C15CE"/>
    <w:rsid w:val="008C2A6A"/>
    <w:rsid w:val="008D2B5C"/>
    <w:rsid w:val="008E38C7"/>
    <w:rsid w:val="008E7FF2"/>
    <w:rsid w:val="00922A40"/>
    <w:rsid w:val="0093169E"/>
    <w:rsid w:val="009355D3"/>
    <w:rsid w:val="009356F3"/>
    <w:rsid w:val="00945690"/>
    <w:rsid w:val="009630C7"/>
    <w:rsid w:val="00963E90"/>
    <w:rsid w:val="0098483B"/>
    <w:rsid w:val="009872F1"/>
    <w:rsid w:val="00992A64"/>
    <w:rsid w:val="0099547F"/>
    <w:rsid w:val="009B326C"/>
    <w:rsid w:val="009B797F"/>
    <w:rsid w:val="009D16DB"/>
    <w:rsid w:val="009D6BC2"/>
    <w:rsid w:val="009D6E52"/>
    <w:rsid w:val="009D7428"/>
    <w:rsid w:val="009E0E7A"/>
    <w:rsid w:val="009E38E0"/>
    <w:rsid w:val="009E5941"/>
    <w:rsid w:val="009F0607"/>
    <w:rsid w:val="009F1014"/>
    <w:rsid w:val="009F5015"/>
    <w:rsid w:val="009F55D6"/>
    <w:rsid w:val="009F7328"/>
    <w:rsid w:val="00A01F77"/>
    <w:rsid w:val="00A50234"/>
    <w:rsid w:val="00A5499E"/>
    <w:rsid w:val="00A558EB"/>
    <w:rsid w:val="00A62DB3"/>
    <w:rsid w:val="00A760EB"/>
    <w:rsid w:val="00AA1959"/>
    <w:rsid w:val="00AA6307"/>
    <w:rsid w:val="00AA7D1A"/>
    <w:rsid w:val="00AC6460"/>
    <w:rsid w:val="00AD3423"/>
    <w:rsid w:val="00AD517F"/>
    <w:rsid w:val="00AD71E1"/>
    <w:rsid w:val="00AE1CF2"/>
    <w:rsid w:val="00AE6380"/>
    <w:rsid w:val="00AF051E"/>
    <w:rsid w:val="00B033F1"/>
    <w:rsid w:val="00B065AE"/>
    <w:rsid w:val="00B07909"/>
    <w:rsid w:val="00B22B5D"/>
    <w:rsid w:val="00B337B0"/>
    <w:rsid w:val="00B4185B"/>
    <w:rsid w:val="00B422B6"/>
    <w:rsid w:val="00B43FAE"/>
    <w:rsid w:val="00B44D34"/>
    <w:rsid w:val="00B50674"/>
    <w:rsid w:val="00B730CB"/>
    <w:rsid w:val="00B83B42"/>
    <w:rsid w:val="00B926C8"/>
    <w:rsid w:val="00B927EA"/>
    <w:rsid w:val="00B932FC"/>
    <w:rsid w:val="00BA1536"/>
    <w:rsid w:val="00BA68A0"/>
    <w:rsid w:val="00BC2E7B"/>
    <w:rsid w:val="00BC4174"/>
    <w:rsid w:val="00BD58A6"/>
    <w:rsid w:val="00BE7481"/>
    <w:rsid w:val="00BF280E"/>
    <w:rsid w:val="00C33833"/>
    <w:rsid w:val="00C358D0"/>
    <w:rsid w:val="00C4179D"/>
    <w:rsid w:val="00C43B64"/>
    <w:rsid w:val="00C44B60"/>
    <w:rsid w:val="00C4781A"/>
    <w:rsid w:val="00C479ED"/>
    <w:rsid w:val="00C5296B"/>
    <w:rsid w:val="00C77445"/>
    <w:rsid w:val="00C777BD"/>
    <w:rsid w:val="00C77D7D"/>
    <w:rsid w:val="00C84E36"/>
    <w:rsid w:val="00C9460E"/>
    <w:rsid w:val="00C94925"/>
    <w:rsid w:val="00CA2371"/>
    <w:rsid w:val="00CA3E4A"/>
    <w:rsid w:val="00CB5C74"/>
    <w:rsid w:val="00CE4C32"/>
    <w:rsid w:val="00CE674A"/>
    <w:rsid w:val="00CF6C99"/>
    <w:rsid w:val="00D029E4"/>
    <w:rsid w:val="00D07F8B"/>
    <w:rsid w:val="00D2164A"/>
    <w:rsid w:val="00D21A2D"/>
    <w:rsid w:val="00D30B46"/>
    <w:rsid w:val="00D47497"/>
    <w:rsid w:val="00D56582"/>
    <w:rsid w:val="00D63737"/>
    <w:rsid w:val="00D86AFE"/>
    <w:rsid w:val="00D94D51"/>
    <w:rsid w:val="00DB28B4"/>
    <w:rsid w:val="00DD379C"/>
    <w:rsid w:val="00DD4486"/>
    <w:rsid w:val="00DF3B00"/>
    <w:rsid w:val="00DF5EB5"/>
    <w:rsid w:val="00E03718"/>
    <w:rsid w:val="00E07AA6"/>
    <w:rsid w:val="00E13240"/>
    <w:rsid w:val="00E27EE3"/>
    <w:rsid w:val="00E360F9"/>
    <w:rsid w:val="00E37CBB"/>
    <w:rsid w:val="00E46739"/>
    <w:rsid w:val="00E56C01"/>
    <w:rsid w:val="00E56F61"/>
    <w:rsid w:val="00EA4FE3"/>
    <w:rsid w:val="00EA76E9"/>
    <w:rsid w:val="00ED000A"/>
    <w:rsid w:val="00ED309D"/>
    <w:rsid w:val="00ED752D"/>
    <w:rsid w:val="00EE09F1"/>
    <w:rsid w:val="00EE18BD"/>
    <w:rsid w:val="00F00F9F"/>
    <w:rsid w:val="00F0669F"/>
    <w:rsid w:val="00F1726E"/>
    <w:rsid w:val="00F27FA6"/>
    <w:rsid w:val="00F3127D"/>
    <w:rsid w:val="00F43949"/>
    <w:rsid w:val="00F502C6"/>
    <w:rsid w:val="00F52C5D"/>
    <w:rsid w:val="00F55495"/>
    <w:rsid w:val="00F574AA"/>
    <w:rsid w:val="00F74E9D"/>
    <w:rsid w:val="00F8347D"/>
    <w:rsid w:val="00F87F20"/>
    <w:rsid w:val="00F87F7B"/>
    <w:rsid w:val="00F91157"/>
    <w:rsid w:val="00F933FF"/>
    <w:rsid w:val="00F94BBA"/>
    <w:rsid w:val="00FA273C"/>
    <w:rsid w:val="00FD59FB"/>
    <w:rsid w:val="00FE285D"/>
    <w:rsid w:val="00FF4C65"/>
    <w:rsid w:val="00FF521A"/>
    <w:rsid w:val="00FF5B24"/>
    <w:rsid w:val="00FF5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1F31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0"/>
    <w:next w:val="a0"/>
    <w:link w:val="2Char"/>
    <w:uiPriority w:val="99"/>
    <w:qFormat/>
    <w:rsid w:val="00CB5C74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paragraph" w:styleId="4">
    <w:name w:val="heading 4"/>
    <w:basedOn w:val="a0"/>
    <w:next w:val="a0"/>
    <w:link w:val="4Char"/>
    <w:uiPriority w:val="99"/>
    <w:qFormat/>
    <w:rsid w:val="00CB5C74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0"/>
      <w:szCs w:val="32"/>
      <w:lang w:val="x-none" w:eastAsia="x-none"/>
    </w:rPr>
  </w:style>
  <w:style w:type="paragraph" w:styleId="5">
    <w:name w:val="heading 5"/>
    <w:basedOn w:val="a0"/>
    <w:next w:val="a0"/>
    <w:link w:val="5Char"/>
    <w:uiPriority w:val="99"/>
    <w:qFormat/>
    <w:rsid w:val="00751F31"/>
    <w:pPr>
      <w:keepNext/>
      <w:spacing w:after="0" w:line="240" w:lineRule="auto"/>
      <w:ind w:left="113" w:right="113"/>
      <w:jc w:val="center"/>
      <w:outlineLvl w:val="4"/>
    </w:pPr>
    <w:rPr>
      <w:rFonts w:ascii="Times New Roman" w:hAnsi="Times New Roman" w:cs="Times New Roman"/>
      <w:b/>
      <w:bCs/>
    </w:rPr>
  </w:style>
  <w:style w:type="paragraph" w:styleId="6">
    <w:name w:val="heading 6"/>
    <w:basedOn w:val="a0"/>
    <w:next w:val="a0"/>
    <w:link w:val="6Char"/>
    <w:uiPriority w:val="9"/>
    <w:unhideWhenUsed/>
    <w:qFormat/>
    <w:rsid w:val="00CB5C74"/>
    <w:pPr>
      <w:bidi w:val="0"/>
      <w:spacing w:before="240" w:after="60"/>
      <w:outlineLvl w:val="5"/>
    </w:pPr>
    <w:rPr>
      <w:rFonts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Char"/>
    <w:uiPriority w:val="99"/>
    <w:qFormat/>
    <w:rsid w:val="00CB5C74"/>
    <w:pPr>
      <w:keepNext/>
      <w:autoSpaceDE w:val="0"/>
      <w:autoSpaceDN w:val="0"/>
      <w:spacing w:after="0" w:line="240" w:lineRule="auto"/>
      <w:ind w:right="1557" w:hanging="425"/>
      <w:outlineLvl w:val="6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عنوان 5 Char"/>
    <w:link w:val="5"/>
    <w:uiPriority w:val="99"/>
    <w:rsid w:val="00751F31"/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0"/>
    <w:link w:val="Char"/>
    <w:uiPriority w:val="99"/>
    <w:unhideWhenUsed/>
    <w:rsid w:val="00751F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link w:val="a4"/>
    <w:uiPriority w:val="99"/>
    <w:rsid w:val="00751F31"/>
    <w:rPr>
      <w:rFonts w:eastAsia="Times New Roman"/>
    </w:rPr>
  </w:style>
  <w:style w:type="character" w:styleId="Hyperlink">
    <w:name w:val="Hyperlink"/>
    <w:uiPriority w:val="99"/>
    <w:unhideWhenUsed/>
    <w:rsid w:val="00751F31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751F31"/>
    <w:pPr>
      <w:ind w:left="720"/>
      <w:contextualSpacing/>
    </w:pPr>
  </w:style>
  <w:style w:type="paragraph" w:styleId="a6">
    <w:name w:val="footer"/>
    <w:basedOn w:val="a0"/>
    <w:link w:val="Char0"/>
    <w:uiPriority w:val="99"/>
    <w:unhideWhenUsed/>
    <w:rsid w:val="00A50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A50234"/>
    <w:rPr>
      <w:rFonts w:eastAsia="Times New Roman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2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1"/>
    <w:link w:val="a7"/>
    <w:uiPriority w:val="99"/>
    <w:semiHidden/>
    <w:rsid w:val="002D1F36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431DF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867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2"/>
    <w:next w:val="a9"/>
    <w:uiPriority w:val="59"/>
    <w:rsid w:val="00710E4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2"/>
    <w:next w:val="a9"/>
    <w:uiPriority w:val="59"/>
    <w:rsid w:val="00E132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2"/>
    <w:next w:val="a9"/>
    <w:uiPriority w:val="59"/>
    <w:rsid w:val="000031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2"/>
    <w:next w:val="a9"/>
    <w:uiPriority w:val="59"/>
    <w:rsid w:val="0026366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عنوان 2 Char"/>
    <w:basedOn w:val="a1"/>
    <w:link w:val="2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character" w:customStyle="1" w:styleId="4Char">
    <w:name w:val="عنوان 4 Char"/>
    <w:basedOn w:val="a1"/>
    <w:link w:val="4"/>
    <w:uiPriority w:val="99"/>
    <w:rsid w:val="00CB5C74"/>
    <w:rPr>
      <w:rFonts w:ascii="Times New Roman" w:eastAsia="Times New Roman" w:hAnsi="Times New Roman" w:cs="Times New Roman"/>
      <w:b/>
      <w:bCs/>
      <w:szCs w:val="32"/>
      <w:lang w:val="x-none" w:eastAsia="x-none"/>
    </w:rPr>
  </w:style>
  <w:style w:type="character" w:customStyle="1" w:styleId="6Char">
    <w:name w:val="عنوان 6 Char"/>
    <w:basedOn w:val="a1"/>
    <w:link w:val="6"/>
    <w:uiPriority w:val="9"/>
    <w:rsid w:val="00CB5C74"/>
    <w:rPr>
      <w:rFonts w:eastAsia="Times New Roman" w:cs="Times New Roman"/>
      <w:b/>
      <w:bCs/>
      <w:sz w:val="22"/>
      <w:szCs w:val="22"/>
      <w:lang w:val="x-none" w:eastAsia="x-none"/>
    </w:rPr>
  </w:style>
  <w:style w:type="character" w:customStyle="1" w:styleId="7Char">
    <w:name w:val="عنوان 7 Char"/>
    <w:basedOn w:val="a1"/>
    <w:link w:val="7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numbering" w:customStyle="1" w:styleId="10">
    <w:name w:val="بلا قائمة1"/>
    <w:next w:val="a3"/>
    <w:uiPriority w:val="99"/>
    <w:semiHidden/>
    <w:unhideWhenUsed/>
    <w:rsid w:val="00CB5C74"/>
  </w:style>
  <w:style w:type="table" w:customStyle="1" w:styleId="50">
    <w:name w:val="شبكة جدول5"/>
    <w:basedOn w:val="a2"/>
    <w:next w:val="a9"/>
    <w:uiPriority w:val="59"/>
    <w:rsid w:val="00CB5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Date"/>
    <w:basedOn w:val="a0"/>
    <w:next w:val="a0"/>
    <w:link w:val="Char2"/>
    <w:rsid w:val="00CB5C74"/>
    <w:pPr>
      <w:numPr>
        <w:numId w:val="1"/>
      </w:numPr>
      <w:tabs>
        <w:tab w:val="clear" w:pos="1512"/>
      </w:tabs>
      <w:spacing w:after="0" w:line="240" w:lineRule="auto"/>
      <w:ind w:left="0" w:firstLine="0"/>
      <w:jc w:val="center"/>
    </w:pPr>
    <w:rPr>
      <w:rFonts w:ascii="Times New Roman" w:hAnsi="Times New Roman" w:cs="Arabic Transparent"/>
      <w:b/>
      <w:bCs/>
      <w:sz w:val="24"/>
      <w:szCs w:val="32"/>
      <w:lang w:val="x-none" w:eastAsia="x-none" w:bidi="ar-LB"/>
    </w:rPr>
  </w:style>
  <w:style w:type="character" w:customStyle="1" w:styleId="Char2">
    <w:name w:val="تاريخ Char"/>
    <w:basedOn w:val="a1"/>
    <w:link w:val="a"/>
    <w:rsid w:val="00CB5C74"/>
    <w:rPr>
      <w:rFonts w:ascii="Times New Roman" w:eastAsia="Times New Roman" w:hAnsi="Times New Roman" w:cs="Arabic Transparent"/>
      <w:b/>
      <w:bCs/>
      <w:sz w:val="24"/>
      <w:szCs w:val="32"/>
      <w:lang w:val="x-none" w:eastAsia="x-none" w:bidi="ar-LB"/>
    </w:rPr>
  </w:style>
  <w:style w:type="paragraph" w:customStyle="1" w:styleId="Bult-2">
    <w:name w:val="Bult-2"/>
    <w:basedOn w:val="a0"/>
    <w:rsid w:val="00CB5C74"/>
    <w:pPr>
      <w:spacing w:after="0" w:line="240" w:lineRule="auto"/>
      <w:ind w:left="720" w:hanging="360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a">
    <w:name w:val="Subtitle"/>
    <w:basedOn w:val="a0"/>
    <w:link w:val="Char3"/>
    <w:uiPriority w:val="11"/>
    <w:qFormat/>
    <w:rsid w:val="00CB5C74"/>
    <w:pPr>
      <w:spacing w:after="0" w:line="240" w:lineRule="auto"/>
      <w:jc w:val="lowKashida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3">
    <w:name w:val="عنوان فرعي Char"/>
    <w:basedOn w:val="a1"/>
    <w:link w:val="aa"/>
    <w:uiPriority w:val="11"/>
    <w:rsid w:val="00CB5C74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b">
    <w:name w:val="Title"/>
    <w:basedOn w:val="a0"/>
    <w:link w:val="Char4"/>
    <w:uiPriority w:val="10"/>
    <w:qFormat/>
    <w:rsid w:val="00CB5C74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  <w:lang w:val="x-none" w:eastAsia="ar-SA"/>
    </w:rPr>
  </w:style>
  <w:style w:type="character" w:customStyle="1" w:styleId="Char4">
    <w:name w:val="العنوان Char"/>
    <w:basedOn w:val="a1"/>
    <w:link w:val="ab"/>
    <w:uiPriority w:val="10"/>
    <w:rsid w:val="00CB5C74"/>
    <w:rPr>
      <w:rFonts w:ascii="Times New Roman" w:eastAsia="Times New Roman" w:hAnsi="Times New Roman" w:cs="Times New Roman"/>
      <w:b/>
      <w:bCs/>
      <w:sz w:val="32"/>
      <w:szCs w:val="32"/>
      <w:lang w:val="x-none" w:eastAsia="ar-SA"/>
    </w:rPr>
  </w:style>
  <w:style w:type="character" w:styleId="ac">
    <w:name w:val="Strong"/>
    <w:qFormat/>
    <w:rsid w:val="00CB5C74"/>
    <w:rPr>
      <w:b/>
      <w:bCs/>
    </w:rPr>
  </w:style>
  <w:style w:type="paragraph" w:customStyle="1" w:styleId="P2">
    <w:name w:val="P2"/>
    <w:basedOn w:val="a0"/>
    <w:rsid w:val="00CB5C74"/>
    <w:pPr>
      <w:tabs>
        <w:tab w:val="left" w:pos="1008"/>
      </w:tabs>
      <w:spacing w:after="0" w:line="240" w:lineRule="auto"/>
      <w:ind w:left="1008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d">
    <w:name w:val="No Spacing"/>
    <w:link w:val="Char5"/>
    <w:uiPriority w:val="1"/>
    <w:qFormat/>
    <w:rsid w:val="00CB5C74"/>
    <w:pPr>
      <w:bidi/>
    </w:pPr>
    <w:rPr>
      <w:rFonts w:eastAsia="Times New Roman" w:cs="Times New Roman"/>
      <w:sz w:val="22"/>
      <w:szCs w:val="22"/>
    </w:rPr>
  </w:style>
  <w:style w:type="character" w:customStyle="1" w:styleId="Char5">
    <w:name w:val="بلا تباعد Char"/>
    <w:link w:val="ad"/>
    <w:uiPriority w:val="1"/>
    <w:rsid w:val="00CB5C74"/>
    <w:rPr>
      <w:rFonts w:eastAsia="Times New Roman" w:cs="Times New Roman"/>
      <w:sz w:val="22"/>
      <w:szCs w:val="22"/>
    </w:rPr>
  </w:style>
  <w:style w:type="table" w:customStyle="1" w:styleId="TableGrid1">
    <w:name w:val="Table Grid1"/>
    <w:basedOn w:val="a2"/>
    <w:next w:val="a9"/>
    <w:uiPriority w:val="39"/>
    <w:rsid w:val="00CB5C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شبكة جدول6"/>
    <w:basedOn w:val="a2"/>
    <w:next w:val="a9"/>
    <w:uiPriority w:val="59"/>
    <w:rsid w:val="005E049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شبكة جدول7"/>
    <w:basedOn w:val="a2"/>
    <w:next w:val="a9"/>
    <w:uiPriority w:val="59"/>
    <w:rsid w:val="00A760E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شبكة جدول8"/>
    <w:basedOn w:val="a2"/>
    <w:next w:val="a9"/>
    <w:uiPriority w:val="59"/>
    <w:rsid w:val="00093FA5"/>
    <w:rPr>
      <w:sz w:val="22"/>
      <w:szCs w:val="22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1"/>
    <w:uiPriority w:val="99"/>
    <w:semiHidden/>
    <w:unhideWhenUsed/>
    <w:rsid w:val="00EE18BD"/>
    <w:rPr>
      <w:sz w:val="16"/>
      <w:szCs w:val="16"/>
    </w:rPr>
  </w:style>
  <w:style w:type="paragraph" w:styleId="af">
    <w:name w:val="annotation text"/>
    <w:basedOn w:val="a0"/>
    <w:link w:val="Char6"/>
    <w:uiPriority w:val="99"/>
    <w:semiHidden/>
    <w:unhideWhenUsed/>
    <w:rsid w:val="00EE18BD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1"/>
    <w:link w:val="af"/>
    <w:uiPriority w:val="99"/>
    <w:semiHidden/>
    <w:rsid w:val="00EE18BD"/>
    <w:rPr>
      <w:rFonts w:eastAsia="Times New Roman"/>
    </w:rPr>
  </w:style>
  <w:style w:type="paragraph" w:styleId="af0">
    <w:name w:val="annotation subject"/>
    <w:basedOn w:val="af"/>
    <w:next w:val="af"/>
    <w:link w:val="Char7"/>
    <w:uiPriority w:val="99"/>
    <w:semiHidden/>
    <w:unhideWhenUsed/>
    <w:rsid w:val="00EE18BD"/>
    <w:rPr>
      <w:b/>
      <w:bCs/>
    </w:rPr>
  </w:style>
  <w:style w:type="character" w:customStyle="1" w:styleId="Char7">
    <w:name w:val="موضوع تعليق Char"/>
    <w:basedOn w:val="Char6"/>
    <w:link w:val="af0"/>
    <w:uiPriority w:val="99"/>
    <w:semiHidden/>
    <w:rsid w:val="00EE18BD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1F31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0"/>
    <w:next w:val="a0"/>
    <w:link w:val="2Char"/>
    <w:uiPriority w:val="99"/>
    <w:qFormat/>
    <w:rsid w:val="00CB5C74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paragraph" w:styleId="4">
    <w:name w:val="heading 4"/>
    <w:basedOn w:val="a0"/>
    <w:next w:val="a0"/>
    <w:link w:val="4Char"/>
    <w:uiPriority w:val="99"/>
    <w:qFormat/>
    <w:rsid w:val="00CB5C74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0"/>
      <w:szCs w:val="32"/>
      <w:lang w:val="x-none" w:eastAsia="x-none"/>
    </w:rPr>
  </w:style>
  <w:style w:type="paragraph" w:styleId="5">
    <w:name w:val="heading 5"/>
    <w:basedOn w:val="a0"/>
    <w:next w:val="a0"/>
    <w:link w:val="5Char"/>
    <w:uiPriority w:val="99"/>
    <w:qFormat/>
    <w:rsid w:val="00751F31"/>
    <w:pPr>
      <w:keepNext/>
      <w:spacing w:after="0" w:line="240" w:lineRule="auto"/>
      <w:ind w:left="113" w:right="113"/>
      <w:jc w:val="center"/>
      <w:outlineLvl w:val="4"/>
    </w:pPr>
    <w:rPr>
      <w:rFonts w:ascii="Times New Roman" w:hAnsi="Times New Roman" w:cs="Times New Roman"/>
      <w:b/>
      <w:bCs/>
    </w:rPr>
  </w:style>
  <w:style w:type="paragraph" w:styleId="6">
    <w:name w:val="heading 6"/>
    <w:basedOn w:val="a0"/>
    <w:next w:val="a0"/>
    <w:link w:val="6Char"/>
    <w:uiPriority w:val="9"/>
    <w:unhideWhenUsed/>
    <w:qFormat/>
    <w:rsid w:val="00CB5C74"/>
    <w:pPr>
      <w:bidi w:val="0"/>
      <w:spacing w:before="240" w:after="60"/>
      <w:outlineLvl w:val="5"/>
    </w:pPr>
    <w:rPr>
      <w:rFonts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Char"/>
    <w:uiPriority w:val="99"/>
    <w:qFormat/>
    <w:rsid w:val="00CB5C74"/>
    <w:pPr>
      <w:keepNext/>
      <w:autoSpaceDE w:val="0"/>
      <w:autoSpaceDN w:val="0"/>
      <w:spacing w:after="0" w:line="240" w:lineRule="auto"/>
      <w:ind w:right="1557" w:hanging="425"/>
      <w:outlineLvl w:val="6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عنوان 5 Char"/>
    <w:link w:val="5"/>
    <w:uiPriority w:val="99"/>
    <w:rsid w:val="00751F31"/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0"/>
    <w:link w:val="Char"/>
    <w:uiPriority w:val="99"/>
    <w:unhideWhenUsed/>
    <w:rsid w:val="00751F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link w:val="a4"/>
    <w:uiPriority w:val="99"/>
    <w:rsid w:val="00751F31"/>
    <w:rPr>
      <w:rFonts w:eastAsia="Times New Roman"/>
    </w:rPr>
  </w:style>
  <w:style w:type="character" w:styleId="Hyperlink">
    <w:name w:val="Hyperlink"/>
    <w:uiPriority w:val="99"/>
    <w:unhideWhenUsed/>
    <w:rsid w:val="00751F31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751F31"/>
    <w:pPr>
      <w:ind w:left="720"/>
      <w:contextualSpacing/>
    </w:pPr>
  </w:style>
  <w:style w:type="paragraph" w:styleId="a6">
    <w:name w:val="footer"/>
    <w:basedOn w:val="a0"/>
    <w:link w:val="Char0"/>
    <w:uiPriority w:val="99"/>
    <w:unhideWhenUsed/>
    <w:rsid w:val="00A50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A50234"/>
    <w:rPr>
      <w:rFonts w:eastAsia="Times New Roman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2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1"/>
    <w:link w:val="a7"/>
    <w:uiPriority w:val="99"/>
    <w:semiHidden/>
    <w:rsid w:val="002D1F36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431DF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867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2"/>
    <w:next w:val="a9"/>
    <w:uiPriority w:val="59"/>
    <w:rsid w:val="00710E4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2"/>
    <w:next w:val="a9"/>
    <w:uiPriority w:val="59"/>
    <w:rsid w:val="00E132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2"/>
    <w:next w:val="a9"/>
    <w:uiPriority w:val="59"/>
    <w:rsid w:val="000031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2"/>
    <w:next w:val="a9"/>
    <w:uiPriority w:val="59"/>
    <w:rsid w:val="0026366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عنوان 2 Char"/>
    <w:basedOn w:val="a1"/>
    <w:link w:val="2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character" w:customStyle="1" w:styleId="4Char">
    <w:name w:val="عنوان 4 Char"/>
    <w:basedOn w:val="a1"/>
    <w:link w:val="4"/>
    <w:uiPriority w:val="99"/>
    <w:rsid w:val="00CB5C74"/>
    <w:rPr>
      <w:rFonts w:ascii="Times New Roman" w:eastAsia="Times New Roman" w:hAnsi="Times New Roman" w:cs="Times New Roman"/>
      <w:b/>
      <w:bCs/>
      <w:szCs w:val="32"/>
      <w:lang w:val="x-none" w:eastAsia="x-none"/>
    </w:rPr>
  </w:style>
  <w:style w:type="character" w:customStyle="1" w:styleId="6Char">
    <w:name w:val="عنوان 6 Char"/>
    <w:basedOn w:val="a1"/>
    <w:link w:val="6"/>
    <w:uiPriority w:val="9"/>
    <w:rsid w:val="00CB5C74"/>
    <w:rPr>
      <w:rFonts w:eastAsia="Times New Roman" w:cs="Times New Roman"/>
      <w:b/>
      <w:bCs/>
      <w:sz w:val="22"/>
      <w:szCs w:val="22"/>
      <w:lang w:val="x-none" w:eastAsia="x-none"/>
    </w:rPr>
  </w:style>
  <w:style w:type="character" w:customStyle="1" w:styleId="7Char">
    <w:name w:val="عنوان 7 Char"/>
    <w:basedOn w:val="a1"/>
    <w:link w:val="7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numbering" w:customStyle="1" w:styleId="10">
    <w:name w:val="بلا قائمة1"/>
    <w:next w:val="a3"/>
    <w:uiPriority w:val="99"/>
    <w:semiHidden/>
    <w:unhideWhenUsed/>
    <w:rsid w:val="00CB5C74"/>
  </w:style>
  <w:style w:type="table" w:customStyle="1" w:styleId="50">
    <w:name w:val="شبكة جدول5"/>
    <w:basedOn w:val="a2"/>
    <w:next w:val="a9"/>
    <w:uiPriority w:val="59"/>
    <w:rsid w:val="00CB5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Date"/>
    <w:basedOn w:val="a0"/>
    <w:next w:val="a0"/>
    <w:link w:val="Char2"/>
    <w:rsid w:val="00CB5C74"/>
    <w:pPr>
      <w:numPr>
        <w:numId w:val="1"/>
      </w:numPr>
      <w:tabs>
        <w:tab w:val="clear" w:pos="1512"/>
      </w:tabs>
      <w:spacing w:after="0" w:line="240" w:lineRule="auto"/>
      <w:ind w:left="0" w:firstLine="0"/>
      <w:jc w:val="center"/>
    </w:pPr>
    <w:rPr>
      <w:rFonts w:ascii="Times New Roman" w:hAnsi="Times New Roman" w:cs="Arabic Transparent"/>
      <w:b/>
      <w:bCs/>
      <w:sz w:val="24"/>
      <w:szCs w:val="32"/>
      <w:lang w:val="x-none" w:eastAsia="x-none" w:bidi="ar-LB"/>
    </w:rPr>
  </w:style>
  <w:style w:type="character" w:customStyle="1" w:styleId="Char2">
    <w:name w:val="تاريخ Char"/>
    <w:basedOn w:val="a1"/>
    <w:link w:val="a"/>
    <w:rsid w:val="00CB5C74"/>
    <w:rPr>
      <w:rFonts w:ascii="Times New Roman" w:eastAsia="Times New Roman" w:hAnsi="Times New Roman" w:cs="Arabic Transparent"/>
      <w:b/>
      <w:bCs/>
      <w:sz w:val="24"/>
      <w:szCs w:val="32"/>
      <w:lang w:val="x-none" w:eastAsia="x-none" w:bidi="ar-LB"/>
    </w:rPr>
  </w:style>
  <w:style w:type="paragraph" w:customStyle="1" w:styleId="Bult-2">
    <w:name w:val="Bult-2"/>
    <w:basedOn w:val="a0"/>
    <w:rsid w:val="00CB5C74"/>
    <w:pPr>
      <w:spacing w:after="0" w:line="240" w:lineRule="auto"/>
      <w:ind w:left="720" w:hanging="360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a">
    <w:name w:val="Subtitle"/>
    <w:basedOn w:val="a0"/>
    <w:link w:val="Char3"/>
    <w:uiPriority w:val="11"/>
    <w:qFormat/>
    <w:rsid w:val="00CB5C74"/>
    <w:pPr>
      <w:spacing w:after="0" w:line="240" w:lineRule="auto"/>
      <w:jc w:val="lowKashida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3">
    <w:name w:val="عنوان فرعي Char"/>
    <w:basedOn w:val="a1"/>
    <w:link w:val="aa"/>
    <w:uiPriority w:val="11"/>
    <w:rsid w:val="00CB5C74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b">
    <w:name w:val="Title"/>
    <w:basedOn w:val="a0"/>
    <w:link w:val="Char4"/>
    <w:uiPriority w:val="10"/>
    <w:qFormat/>
    <w:rsid w:val="00CB5C74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  <w:lang w:val="x-none" w:eastAsia="ar-SA"/>
    </w:rPr>
  </w:style>
  <w:style w:type="character" w:customStyle="1" w:styleId="Char4">
    <w:name w:val="العنوان Char"/>
    <w:basedOn w:val="a1"/>
    <w:link w:val="ab"/>
    <w:uiPriority w:val="10"/>
    <w:rsid w:val="00CB5C74"/>
    <w:rPr>
      <w:rFonts w:ascii="Times New Roman" w:eastAsia="Times New Roman" w:hAnsi="Times New Roman" w:cs="Times New Roman"/>
      <w:b/>
      <w:bCs/>
      <w:sz w:val="32"/>
      <w:szCs w:val="32"/>
      <w:lang w:val="x-none" w:eastAsia="ar-SA"/>
    </w:rPr>
  </w:style>
  <w:style w:type="character" w:styleId="ac">
    <w:name w:val="Strong"/>
    <w:qFormat/>
    <w:rsid w:val="00CB5C74"/>
    <w:rPr>
      <w:b/>
      <w:bCs/>
    </w:rPr>
  </w:style>
  <w:style w:type="paragraph" w:customStyle="1" w:styleId="P2">
    <w:name w:val="P2"/>
    <w:basedOn w:val="a0"/>
    <w:rsid w:val="00CB5C74"/>
    <w:pPr>
      <w:tabs>
        <w:tab w:val="left" w:pos="1008"/>
      </w:tabs>
      <w:spacing w:after="0" w:line="240" w:lineRule="auto"/>
      <w:ind w:left="1008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d">
    <w:name w:val="No Spacing"/>
    <w:link w:val="Char5"/>
    <w:uiPriority w:val="1"/>
    <w:qFormat/>
    <w:rsid w:val="00CB5C74"/>
    <w:pPr>
      <w:bidi/>
    </w:pPr>
    <w:rPr>
      <w:rFonts w:eastAsia="Times New Roman" w:cs="Times New Roman"/>
      <w:sz w:val="22"/>
      <w:szCs w:val="22"/>
    </w:rPr>
  </w:style>
  <w:style w:type="character" w:customStyle="1" w:styleId="Char5">
    <w:name w:val="بلا تباعد Char"/>
    <w:link w:val="ad"/>
    <w:uiPriority w:val="1"/>
    <w:rsid w:val="00CB5C74"/>
    <w:rPr>
      <w:rFonts w:eastAsia="Times New Roman" w:cs="Times New Roman"/>
      <w:sz w:val="22"/>
      <w:szCs w:val="22"/>
    </w:rPr>
  </w:style>
  <w:style w:type="table" w:customStyle="1" w:styleId="TableGrid1">
    <w:name w:val="Table Grid1"/>
    <w:basedOn w:val="a2"/>
    <w:next w:val="a9"/>
    <w:uiPriority w:val="39"/>
    <w:rsid w:val="00CB5C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شبكة جدول6"/>
    <w:basedOn w:val="a2"/>
    <w:next w:val="a9"/>
    <w:uiPriority w:val="59"/>
    <w:rsid w:val="005E049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شبكة جدول7"/>
    <w:basedOn w:val="a2"/>
    <w:next w:val="a9"/>
    <w:uiPriority w:val="59"/>
    <w:rsid w:val="00A760E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شبكة جدول8"/>
    <w:basedOn w:val="a2"/>
    <w:next w:val="a9"/>
    <w:uiPriority w:val="59"/>
    <w:rsid w:val="00093FA5"/>
    <w:rPr>
      <w:sz w:val="22"/>
      <w:szCs w:val="22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1"/>
    <w:uiPriority w:val="99"/>
    <w:semiHidden/>
    <w:unhideWhenUsed/>
    <w:rsid w:val="00EE18BD"/>
    <w:rPr>
      <w:sz w:val="16"/>
      <w:szCs w:val="16"/>
    </w:rPr>
  </w:style>
  <w:style w:type="paragraph" w:styleId="af">
    <w:name w:val="annotation text"/>
    <w:basedOn w:val="a0"/>
    <w:link w:val="Char6"/>
    <w:uiPriority w:val="99"/>
    <w:semiHidden/>
    <w:unhideWhenUsed/>
    <w:rsid w:val="00EE18BD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1"/>
    <w:link w:val="af"/>
    <w:uiPriority w:val="99"/>
    <w:semiHidden/>
    <w:rsid w:val="00EE18BD"/>
    <w:rPr>
      <w:rFonts w:eastAsia="Times New Roman"/>
    </w:rPr>
  </w:style>
  <w:style w:type="paragraph" w:styleId="af0">
    <w:name w:val="annotation subject"/>
    <w:basedOn w:val="af"/>
    <w:next w:val="af"/>
    <w:link w:val="Char7"/>
    <w:uiPriority w:val="99"/>
    <w:semiHidden/>
    <w:unhideWhenUsed/>
    <w:rsid w:val="00EE18BD"/>
    <w:rPr>
      <w:b/>
      <w:bCs/>
    </w:rPr>
  </w:style>
  <w:style w:type="character" w:customStyle="1" w:styleId="Char7">
    <w:name w:val="موضوع تعليق Char"/>
    <w:basedOn w:val="Char6"/>
    <w:link w:val="af0"/>
    <w:uiPriority w:val="99"/>
    <w:semiHidden/>
    <w:rsid w:val="00EE18BD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2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71;&#1593;&#1605;&#1575;&#1604;%20&#1575;&#1604;&#1605;&#1608;&#1575;&#1585;&#1583;%20&#1575;&#1604;&#1576;&#1588;&#1585;&#1610;&#1577;%20&#1604;&#1604;&#1593;&#1575;&#1605;%202018&#1605;\&#1602;&#1575;&#1604;&#1576;%20&#1604;&#1604;&#1578;&#1582;&#1575;&#1591;&#1576;%20&#1605;&#1593;%20&#1605;&#1583;&#1585;&#1575;&#1569;%20&#1575;&#1604;&#1573;&#1583;&#1575;&#1585;&#1575;&#1578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5ACC7-EC8A-453C-929E-5AED3232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للتخاطب مع مدراء الإدارات</Template>
  <TotalTime>21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Shamfuture</Company>
  <LinksUpToDate>false</LinksUpToDate>
  <CharactersWithSpaces>2886</CharactersWithSpaces>
  <SharedDoc>false</SharedDoc>
  <HLinks>
    <vt:vector size="6" baseType="variant">
      <vt:variant>
        <vt:i4>786454</vt:i4>
      </vt:variant>
      <vt:variant>
        <vt:i4>0</vt:i4>
      </vt:variant>
      <vt:variant>
        <vt:i4>0</vt:i4>
      </vt:variant>
      <vt:variant>
        <vt:i4>5</vt:i4>
      </vt:variant>
      <vt:variant>
        <vt:lpwstr>http://www.21umas.edu.ye/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Elham</dc:creator>
  <cp:lastModifiedBy>zd</cp:lastModifiedBy>
  <cp:revision>5</cp:revision>
  <cp:lastPrinted>2022-08-17T19:53:00Z</cp:lastPrinted>
  <dcterms:created xsi:type="dcterms:W3CDTF">2022-07-15T15:03:00Z</dcterms:created>
  <dcterms:modified xsi:type="dcterms:W3CDTF">2022-08-17T19:54:00Z</dcterms:modified>
</cp:coreProperties>
</file>