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E0D" w:rsidRPr="00B926C8" w:rsidRDefault="002F5E0D" w:rsidP="00681C8C">
      <w:pPr>
        <w:rPr>
          <w:rFonts w:hint="cs"/>
          <w:sz w:val="2"/>
          <w:szCs w:val="2"/>
          <w:rtl/>
        </w:rPr>
      </w:pPr>
      <w:bookmarkStart w:id="0" w:name="_GoBack"/>
      <w:bookmarkEnd w:id="0"/>
    </w:p>
    <w:p w:rsidR="00681C8C" w:rsidRPr="00681C8C" w:rsidRDefault="00D917FF" w:rsidP="008965B2">
      <w:pPr>
        <w:jc w:val="center"/>
        <w:rPr>
          <w:rFonts w:cs="PT Bold Heading"/>
          <w:sz w:val="24"/>
          <w:szCs w:val="24"/>
          <w:u w:val="single"/>
          <w:rtl/>
        </w:rPr>
      </w:pPr>
      <w:r>
        <w:rPr>
          <w:rFonts w:cs="PT Bold Heading" w:hint="cs"/>
          <w:sz w:val="24"/>
          <w:szCs w:val="24"/>
          <w:u w:val="single"/>
          <w:rtl/>
        </w:rPr>
        <w:t>مقياس</w:t>
      </w:r>
      <w:r w:rsidR="002A6969">
        <w:rPr>
          <w:rFonts w:cs="PT Bold Heading" w:hint="cs"/>
          <w:sz w:val="24"/>
          <w:szCs w:val="24"/>
          <w:u w:val="single"/>
          <w:rtl/>
        </w:rPr>
        <w:t xml:space="preserve"> </w:t>
      </w:r>
      <w:r w:rsidR="008965B2">
        <w:rPr>
          <w:rFonts w:cs="PT Bold Heading" w:hint="cs"/>
          <w:sz w:val="24"/>
          <w:szCs w:val="24"/>
          <w:u w:val="single"/>
          <w:rtl/>
        </w:rPr>
        <w:t>ال</w:t>
      </w:r>
      <w:r w:rsidR="002A6969">
        <w:rPr>
          <w:rFonts w:cs="PT Bold Heading" w:hint="cs"/>
          <w:sz w:val="24"/>
          <w:szCs w:val="24"/>
          <w:u w:val="single"/>
          <w:rtl/>
        </w:rPr>
        <w:t xml:space="preserve">تقييم </w:t>
      </w:r>
      <w:r w:rsidR="008965B2">
        <w:rPr>
          <w:rFonts w:cs="PT Bold Heading" w:hint="cs"/>
          <w:sz w:val="24"/>
          <w:szCs w:val="24"/>
          <w:u w:val="single"/>
          <w:rtl/>
        </w:rPr>
        <w:t>الشامل للمقرر</w:t>
      </w:r>
      <w:r w:rsidR="002A6969">
        <w:rPr>
          <w:rFonts w:cs="PT Bold Heading" w:hint="cs"/>
          <w:sz w:val="24"/>
          <w:szCs w:val="24"/>
          <w:u w:val="single"/>
          <w:rtl/>
        </w:rPr>
        <w:t xml:space="preserve"> الدراسي</w:t>
      </w:r>
      <w:r>
        <w:rPr>
          <w:rFonts w:cs="PT Bold Heading" w:hint="cs"/>
          <w:sz w:val="24"/>
          <w:szCs w:val="24"/>
          <w:u w:val="single"/>
          <w:rtl/>
        </w:rPr>
        <w:t xml:space="preserve"> واستاذ المقرر </w:t>
      </w:r>
      <w:r w:rsidR="008965B2">
        <w:rPr>
          <w:rFonts w:cs="PT Bold Heading" w:hint="cs"/>
          <w:sz w:val="24"/>
          <w:szCs w:val="24"/>
          <w:u w:val="single"/>
          <w:rtl/>
        </w:rPr>
        <w:t>من قبل الطلاب</w:t>
      </w:r>
    </w:p>
    <w:p w:rsidR="004E05E3" w:rsidRDefault="004E05E3" w:rsidP="008965B2">
      <w:pPr>
        <w:jc w:val="lowKashida"/>
        <w:rPr>
          <w:rFonts w:asciiTheme="minorBidi" w:hAnsiTheme="minorBidi" w:cstheme="minorBidi"/>
          <w:b/>
          <w:bCs/>
          <w:sz w:val="32"/>
          <w:szCs w:val="32"/>
          <w:rtl/>
        </w:rPr>
      </w:pP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A6969" w:rsidTr="002A6969">
        <w:tc>
          <w:tcPr>
            <w:tcW w:w="3096" w:type="dxa"/>
          </w:tcPr>
          <w:p w:rsidR="002A6969" w:rsidRPr="00D917FF" w:rsidRDefault="002A6969" w:rsidP="002A6969">
            <w:pPr>
              <w:spacing w:after="0" w:line="240" w:lineRule="auto"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917FF">
              <w:rPr>
                <w:rFonts w:asciiTheme="minorBidi" w:hAnsiTheme="minorBidi" w:cstheme="minorBidi" w:hint="cs"/>
                <w:b/>
                <w:bCs/>
                <w:sz w:val="24"/>
                <w:szCs w:val="24"/>
                <w:shd w:val="clear" w:color="auto" w:fill="8DB3E2" w:themeFill="text2" w:themeFillTint="66"/>
                <w:rtl/>
              </w:rPr>
              <w:t>الكلية</w:t>
            </w:r>
            <w:r w:rsidRPr="00D917FF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3096" w:type="dxa"/>
          </w:tcPr>
          <w:p w:rsidR="002A6969" w:rsidRPr="00D917FF" w:rsidRDefault="002A6969" w:rsidP="002A6969">
            <w:pPr>
              <w:spacing w:after="0" w:line="240" w:lineRule="auto"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917FF">
              <w:rPr>
                <w:rFonts w:asciiTheme="minorBidi" w:hAnsiTheme="minorBidi" w:cstheme="minorBidi" w:hint="cs"/>
                <w:b/>
                <w:bCs/>
                <w:sz w:val="24"/>
                <w:szCs w:val="24"/>
                <w:shd w:val="clear" w:color="auto" w:fill="8DB3E2" w:themeFill="text2" w:themeFillTint="66"/>
                <w:rtl/>
              </w:rPr>
              <w:t>المستوى</w:t>
            </w:r>
            <w:r w:rsidR="008965B2">
              <w:rPr>
                <w:rFonts w:asciiTheme="minorBidi" w:hAnsiTheme="minorBidi" w:cstheme="minorBidi" w:hint="cs"/>
                <w:b/>
                <w:bCs/>
                <w:sz w:val="24"/>
                <w:szCs w:val="24"/>
                <w:shd w:val="clear" w:color="auto" w:fill="8DB3E2" w:themeFill="text2" w:themeFillTint="66"/>
                <w:rtl/>
              </w:rPr>
              <w:t xml:space="preserve"> الدراسي للطالب</w:t>
            </w:r>
            <w:r w:rsidRPr="00D917FF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3096" w:type="dxa"/>
          </w:tcPr>
          <w:p w:rsidR="002A6969" w:rsidRPr="00D917FF" w:rsidRDefault="00D917FF" w:rsidP="002A6969">
            <w:pPr>
              <w:spacing w:after="0" w:line="240" w:lineRule="auto"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917FF">
              <w:rPr>
                <w:rFonts w:asciiTheme="minorBidi" w:hAnsiTheme="minorBidi" w:cstheme="minorBidi" w:hint="cs"/>
                <w:b/>
                <w:bCs/>
                <w:sz w:val="24"/>
                <w:szCs w:val="24"/>
                <w:shd w:val="clear" w:color="auto" w:fill="8DB3E2" w:themeFill="text2" w:themeFillTint="66"/>
                <w:rtl/>
              </w:rPr>
              <w:t>العام الجامعي</w:t>
            </w:r>
            <w:r w:rsidRPr="00D917FF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2A6969" w:rsidTr="002A6969">
        <w:tc>
          <w:tcPr>
            <w:tcW w:w="3096" w:type="dxa"/>
          </w:tcPr>
          <w:p w:rsidR="002A6969" w:rsidRPr="00D917FF" w:rsidRDefault="00E12552" w:rsidP="00E12552">
            <w:pPr>
              <w:spacing w:after="0" w:line="240" w:lineRule="auto"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917FF">
              <w:rPr>
                <w:rFonts w:asciiTheme="minorBidi" w:hAnsiTheme="minorBidi" w:cstheme="minorBidi" w:hint="cs"/>
                <w:b/>
                <w:bCs/>
                <w:sz w:val="24"/>
                <w:szCs w:val="24"/>
                <w:shd w:val="clear" w:color="auto" w:fill="8DB3E2" w:themeFill="text2" w:themeFillTint="66"/>
                <w:rtl/>
              </w:rPr>
              <w:t>اسم المقرر</w:t>
            </w:r>
            <w:r w:rsidRPr="00D917FF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3096" w:type="dxa"/>
          </w:tcPr>
          <w:p w:rsidR="002A6969" w:rsidRPr="00D917FF" w:rsidRDefault="00E12552" w:rsidP="002A6969">
            <w:pPr>
              <w:spacing w:after="0" w:line="240" w:lineRule="auto"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D917FF">
              <w:rPr>
                <w:rFonts w:asciiTheme="minorBidi" w:hAnsiTheme="minorBidi" w:cstheme="minorBidi" w:hint="cs"/>
                <w:b/>
                <w:bCs/>
                <w:sz w:val="24"/>
                <w:szCs w:val="24"/>
                <w:shd w:val="clear" w:color="auto" w:fill="8DB3E2" w:themeFill="text2" w:themeFillTint="66"/>
                <w:rtl/>
              </w:rPr>
              <w:t>اسم استاذ المقرر</w:t>
            </w:r>
            <w:r w:rsidRPr="00D917FF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3096" w:type="dxa"/>
          </w:tcPr>
          <w:p w:rsidR="002A6969" w:rsidRPr="00D917FF" w:rsidRDefault="008965B2" w:rsidP="002A6969">
            <w:pPr>
              <w:spacing w:after="0" w:line="240" w:lineRule="auto"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ا</w:t>
            </w:r>
            <w:r w:rsidR="00E12552" w:rsidRPr="00D917FF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يميل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 xml:space="preserve"> الطالب</w:t>
            </w:r>
            <w:r w:rsidR="00E12552" w:rsidRPr="00D917FF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</w:tbl>
    <w:p w:rsidR="00681C8C" w:rsidRPr="00C94925" w:rsidRDefault="00681C8C" w:rsidP="00C94925">
      <w:pPr>
        <w:jc w:val="lowKashida"/>
        <w:rPr>
          <w:rFonts w:asciiTheme="minorBidi" w:hAnsiTheme="minorBidi" w:cstheme="minorBidi"/>
          <w:b/>
          <w:bCs/>
          <w:sz w:val="24"/>
          <w:szCs w:val="24"/>
          <w:rtl/>
        </w:rPr>
      </w:pPr>
    </w:p>
    <w:tbl>
      <w:tblPr>
        <w:tblStyle w:val="a9"/>
        <w:bidiVisual/>
        <w:tblW w:w="9606" w:type="dxa"/>
        <w:tblLayout w:type="fixed"/>
        <w:tblLook w:val="04A0" w:firstRow="1" w:lastRow="0" w:firstColumn="1" w:lastColumn="0" w:noHBand="0" w:noVBand="1"/>
      </w:tblPr>
      <w:tblGrid>
        <w:gridCol w:w="533"/>
        <w:gridCol w:w="4819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6"/>
      </w:tblGrid>
      <w:tr w:rsidR="002A6969" w:rsidRPr="00681C8C" w:rsidTr="00B36BD8">
        <w:trPr>
          <w:trHeight w:val="624"/>
        </w:trPr>
        <w:tc>
          <w:tcPr>
            <w:tcW w:w="5352" w:type="dxa"/>
            <w:gridSpan w:val="2"/>
            <w:shd w:val="clear" w:color="auto" w:fill="B8CCE4" w:themeFill="accent1" w:themeFillTint="66"/>
            <w:vAlign w:val="center"/>
          </w:tcPr>
          <w:p w:rsidR="002A6969" w:rsidRPr="003C14AF" w:rsidRDefault="002A6969" w:rsidP="001F47C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الــــتـــقــــيــيــــــم</w:t>
            </w:r>
          </w:p>
        </w:tc>
        <w:tc>
          <w:tcPr>
            <w:tcW w:w="4254" w:type="dxa"/>
            <w:gridSpan w:val="10"/>
            <w:shd w:val="clear" w:color="auto" w:fill="B8CCE4" w:themeFill="accent1" w:themeFillTint="66"/>
            <w:vAlign w:val="center"/>
          </w:tcPr>
          <w:p w:rsidR="002A6969" w:rsidRPr="002A6969" w:rsidRDefault="002A6969" w:rsidP="001F47C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A696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الـــــقــــــيـــــــاس</w:t>
            </w:r>
          </w:p>
        </w:tc>
      </w:tr>
      <w:tr w:rsidR="002A6969" w:rsidRPr="002A6969" w:rsidTr="00387A14">
        <w:trPr>
          <w:trHeight w:val="223"/>
        </w:trPr>
        <w:tc>
          <w:tcPr>
            <w:tcW w:w="9606" w:type="dxa"/>
            <w:gridSpan w:val="12"/>
            <w:shd w:val="clear" w:color="auto" w:fill="B8CCE4" w:themeFill="accent1" w:themeFillTint="66"/>
            <w:vAlign w:val="center"/>
          </w:tcPr>
          <w:p w:rsidR="002A6969" w:rsidRPr="002A6969" w:rsidRDefault="002A6969" w:rsidP="002A6969">
            <w:pPr>
              <w:spacing w:after="0"/>
              <w:jc w:val="center"/>
              <w:rPr>
                <w:rFonts w:asciiTheme="majorBidi" w:hAnsiTheme="majorBidi" w:cs="PT Simple Bold Ruled"/>
                <w:sz w:val="20"/>
                <w:szCs w:val="20"/>
              </w:rPr>
            </w:pPr>
            <w:r w:rsidRPr="002A6969">
              <w:rPr>
                <w:rFonts w:asciiTheme="majorBidi" w:hAnsiTheme="majorBidi" w:cs="PT Simple Bold Ruled" w:hint="cs"/>
                <w:sz w:val="20"/>
                <w:szCs w:val="20"/>
                <w:rtl/>
              </w:rPr>
              <w:t>الجزء الأول</w:t>
            </w:r>
          </w:p>
        </w:tc>
      </w:tr>
      <w:tr w:rsidR="0036417C" w:rsidRPr="002A6969" w:rsidTr="0036417C">
        <w:trPr>
          <w:trHeight w:val="223"/>
        </w:trPr>
        <w:tc>
          <w:tcPr>
            <w:tcW w:w="533" w:type="dxa"/>
            <w:shd w:val="clear" w:color="auto" w:fill="FBD4B4" w:themeFill="accent6" w:themeFillTint="66"/>
            <w:vAlign w:val="center"/>
          </w:tcPr>
          <w:p w:rsidR="002A6969" w:rsidRPr="00681C8C" w:rsidRDefault="002A6969" w:rsidP="001F47C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4819" w:type="dxa"/>
            <w:shd w:val="clear" w:color="auto" w:fill="FBD4B4" w:themeFill="accent6" w:themeFillTint="66"/>
            <w:vAlign w:val="center"/>
          </w:tcPr>
          <w:p w:rsidR="002A6969" w:rsidRDefault="002A6969" w:rsidP="001F47CF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اولاً: المحاضرة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A6969" w:rsidRPr="002A6969" w:rsidRDefault="002A6969" w:rsidP="002A696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A6969" w:rsidRPr="002A6969" w:rsidRDefault="002A6969" w:rsidP="002A696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A6969" w:rsidRPr="002A6969" w:rsidRDefault="002A6969" w:rsidP="002A696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A6969" w:rsidRPr="002A6969" w:rsidRDefault="002A6969" w:rsidP="002A696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A6969" w:rsidRPr="002A6969" w:rsidRDefault="002A6969" w:rsidP="002A696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A6969" w:rsidRPr="002A6969" w:rsidRDefault="002A6969" w:rsidP="002A696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A6969" w:rsidRPr="002A6969" w:rsidRDefault="002A6969" w:rsidP="002A696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2A6969" w:rsidRPr="002A6969" w:rsidRDefault="002A6969" w:rsidP="002A696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A6969" w:rsidRPr="002A6969" w:rsidRDefault="002A6969" w:rsidP="002A696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2A6969" w:rsidRPr="002A6969" w:rsidRDefault="002A6969" w:rsidP="002A6969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</w:t>
            </w:r>
          </w:p>
        </w:tc>
      </w:tr>
      <w:tr w:rsidR="002A6969" w:rsidRPr="00681C8C" w:rsidTr="002A6969">
        <w:tc>
          <w:tcPr>
            <w:tcW w:w="533" w:type="dxa"/>
            <w:shd w:val="clear" w:color="auto" w:fill="B8CCE4" w:themeFill="accent1" w:themeFillTint="66"/>
          </w:tcPr>
          <w:p w:rsidR="002A6969" w:rsidRPr="00681C8C" w:rsidRDefault="002A6969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681C8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4819" w:type="dxa"/>
          </w:tcPr>
          <w:p w:rsidR="002A6969" w:rsidRPr="00681C8C" w:rsidRDefault="00EA4FE3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المحاضر/المدرس محضر نفسه ومستعد بشكل جيد للمحاضرة</w:t>
            </w:r>
          </w:p>
        </w:tc>
        <w:tc>
          <w:tcPr>
            <w:tcW w:w="426" w:type="dxa"/>
          </w:tcPr>
          <w:p w:rsidR="002A6969" w:rsidRPr="00681C8C" w:rsidRDefault="002A6969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2A6969" w:rsidRPr="00681C8C" w:rsidRDefault="002A6969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2A6969" w:rsidRPr="00681C8C" w:rsidRDefault="002A6969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2A6969" w:rsidRPr="00681C8C" w:rsidRDefault="002A6969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2A6969" w:rsidRPr="00681C8C" w:rsidRDefault="002A6969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2A6969" w:rsidRPr="00681C8C" w:rsidRDefault="002A6969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2A6969" w:rsidRPr="00681C8C" w:rsidRDefault="002A6969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2A6969" w:rsidRPr="00681C8C" w:rsidRDefault="002A6969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2A6969" w:rsidRPr="00681C8C" w:rsidRDefault="002A6969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2A6969" w:rsidRPr="00681C8C" w:rsidRDefault="002A6969" w:rsidP="001F47CF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4819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المحاضر/المدرس ناجح في إلقاء المحاضرات بطريقة يسهل فهمها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4819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المحاضر/المدرس حفزني وأثار اهتمامي بالموضوع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4819" w:type="dxa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نم إجراء التدريس بالطريقة التي تم التخطيط لها في توصيف المقرر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4819" w:type="dxa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المحاضر/المدرس يتصف بالحيوية والحماس أثناء التدريس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4819" w:type="dxa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المحاضر/المدرس استخدم الوسائل التعليمية بشكل فعال اثناء التدريس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4819" w:type="dxa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المحاضر/المدرس أتاح فرصة المشاركة والتفاعل للطلاب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4819" w:type="dxa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المحاضر/المدرس دائماً يوضح أهداف المحاضرة في تدريسه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4819" w:type="dxa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المحاضر/المدرس مستعداً دائماً لقبول آراء الطلاب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4819" w:type="dxa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المحاضر/المدرس يشجع الطلاب على التفكير في المحاضرات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4819" w:type="dxa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المحاضر/المدرس يتصف </w:t>
            </w:r>
            <w:r w:rsidR="00E36D6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ب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الحضور المهني</w:t>
            </w:r>
            <w:r w:rsidR="00E36D6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(يعمل ولديه خبره عالية في التخصص الذي يخدمه هذا المقرر)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4819" w:type="dxa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المحاضر/المدرس يدير وقت التدريس بشكل جيد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36417C">
        <w:tc>
          <w:tcPr>
            <w:tcW w:w="5352" w:type="dxa"/>
            <w:gridSpan w:val="2"/>
            <w:shd w:val="clear" w:color="auto" w:fill="FBD4B4" w:themeFill="accent6" w:themeFillTint="66"/>
            <w:vAlign w:val="center"/>
          </w:tcPr>
          <w:p w:rsidR="00EA4FE3" w:rsidRDefault="00EA4FE3" w:rsidP="00EA4F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ثانياً: </w:t>
            </w:r>
            <w:r w:rsidR="00E36D6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التقييم (الاختبارات)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EA4FE3" w:rsidRPr="002A6969" w:rsidRDefault="00EA4FE3" w:rsidP="00EA4F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EA4FE3" w:rsidRPr="002A6969" w:rsidRDefault="00EA4FE3" w:rsidP="00EA4F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EA4FE3" w:rsidRPr="002A6969" w:rsidRDefault="00EA4FE3" w:rsidP="00EA4F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EA4FE3" w:rsidRPr="002A6969" w:rsidRDefault="00EA4FE3" w:rsidP="00EA4F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EA4FE3" w:rsidRPr="002A6969" w:rsidRDefault="00EA4FE3" w:rsidP="00EA4F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EA4FE3" w:rsidRPr="002A6969" w:rsidRDefault="00EA4FE3" w:rsidP="00EA4F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EA4FE3" w:rsidRPr="002A6969" w:rsidRDefault="00EA4FE3" w:rsidP="00EA4F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EA4FE3" w:rsidRPr="002A6969" w:rsidRDefault="00EA4FE3" w:rsidP="00EA4F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EA4FE3" w:rsidRPr="002A6969" w:rsidRDefault="00EA4FE3" w:rsidP="00EA4F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EA4FE3" w:rsidRPr="002A6969" w:rsidRDefault="00EA4FE3" w:rsidP="00EA4F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</w:t>
            </w: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Default="006F6595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4819" w:type="dxa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تم شرح طريقة</w:t>
            </w:r>
            <w:r w:rsidR="00E1255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القياس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1255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و</w:t>
            </w:r>
            <w:r w:rsidR="00E36D6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التقييم</w:t>
            </w:r>
            <w:r w:rsidR="00E1255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لمستوى الطلبة في المقرر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بوضوح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Pr="006F6595" w:rsidRDefault="006F6595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4819" w:type="dxa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تم إبلاغ</w:t>
            </w:r>
            <w:r w:rsidR="00E1255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الطلاب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1255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ب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نتائج </w:t>
            </w:r>
            <w:r w:rsidR="00E36D6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التقييم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خلال فترات زمنية معقولة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Default="006F6595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4819" w:type="dxa"/>
          </w:tcPr>
          <w:p w:rsidR="00EA4FE3" w:rsidRDefault="00EA4FE3" w:rsidP="00E36D6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كان </w:t>
            </w:r>
            <w:r w:rsidR="00E36D6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توزيع الدرجات  على الاسئلة وطرق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="00E36D6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التقييم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مناسباً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Default="006F6595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4819" w:type="dxa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المحاضر/المدرس كان يحرص على فهم واستيعاب الطلاب دائماَ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Default="006F6595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4819" w:type="dxa"/>
          </w:tcPr>
          <w:p w:rsidR="00EA4FE3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نتائج </w:t>
            </w:r>
            <w:r w:rsidR="00E36D6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التقييم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ساعدت في تعلمي أكثر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A4FE3" w:rsidRPr="00681C8C" w:rsidTr="002A6969">
        <w:tc>
          <w:tcPr>
            <w:tcW w:w="533" w:type="dxa"/>
            <w:shd w:val="clear" w:color="auto" w:fill="B8CCE4" w:themeFill="accent1" w:themeFillTint="66"/>
          </w:tcPr>
          <w:p w:rsidR="00EA4FE3" w:rsidRDefault="006F6595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4819" w:type="dxa"/>
          </w:tcPr>
          <w:p w:rsidR="00EA4FE3" w:rsidRDefault="00EA4FE3" w:rsidP="00E36D6D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كانت التكاليف / الواجبات المنزلية </w:t>
            </w:r>
            <w:r w:rsidR="00E36D6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مفيدة ومرتبطة بأهداف المقرر</w:t>
            </w: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A4FE3" w:rsidRPr="00681C8C" w:rsidRDefault="00EA4FE3" w:rsidP="00EA4F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6F6595" w:rsidRPr="00681C8C" w:rsidTr="0036417C">
        <w:tc>
          <w:tcPr>
            <w:tcW w:w="5352" w:type="dxa"/>
            <w:gridSpan w:val="2"/>
            <w:shd w:val="clear" w:color="auto" w:fill="FBD4B4" w:themeFill="accent6" w:themeFillTint="66"/>
            <w:vAlign w:val="center"/>
          </w:tcPr>
          <w:p w:rsidR="006F6595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ثالثاً: التوجيه / الإرشاد والاستشارة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</w:t>
            </w:r>
          </w:p>
        </w:tc>
      </w:tr>
      <w:tr w:rsidR="006F6595" w:rsidRPr="00681C8C" w:rsidTr="002A6969">
        <w:tc>
          <w:tcPr>
            <w:tcW w:w="533" w:type="dxa"/>
            <w:shd w:val="clear" w:color="auto" w:fill="B8CCE4" w:themeFill="accent1" w:themeFillTint="66"/>
          </w:tcPr>
          <w:p w:rsidR="006F6595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4819" w:type="dxa"/>
          </w:tcPr>
          <w:p w:rsidR="006F6595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المحاضر/المدرس دائماً على استعداد تام لمساعدة الطلاب</w:t>
            </w: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6F6595" w:rsidRPr="00681C8C" w:rsidTr="002A6969">
        <w:tc>
          <w:tcPr>
            <w:tcW w:w="533" w:type="dxa"/>
            <w:shd w:val="clear" w:color="auto" w:fill="B8CCE4" w:themeFill="accent1" w:themeFillTint="66"/>
          </w:tcPr>
          <w:p w:rsidR="006F6595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4819" w:type="dxa"/>
          </w:tcPr>
          <w:p w:rsidR="006F6595" w:rsidRDefault="006F6595" w:rsidP="00E12552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المحاضر/المدرس دائماً جاهز للاستشارة</w:t>
            </w:r>
            <w:r w:rsidR="00E36D6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والاجابة </w:t>
            </w:r>
            <w:r w:rsidR="00E1255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عن</w:t>
            </w:r>
            <w:r w:rsidR="00E36D6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أسئلة الطلاب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6F6595" w:rsidRPr="00681C8C" w:rsidTr="0036417C">
        <w:tc>
          <w:tcPr>
            <w:tcW w:w="5352" w:type="dxa"/>
            <w:gridSpan w:val="2"/>
            <w:shd w:val="clear" w:color="auto" w:fill="FBD4B4" w:themeFill="accent6" w:themeFillTint="66"/>
            <w:vAlign w:val="center"/>
          </w:tcPr>
          <w:p w:rsidR="006F6595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رابعاً: رأي عام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6F6595" w:rsidRPr="002A6969" w:rsidRDefault="006F6595" w:rsidP="006F659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</w:t>
            </w:r>
          </w:p>
        </w:tc>
      </w:tr>
      <w:tr w:rsidR="006F6595" w:rsidRPr="00681C8C" w:rsidTr="002A6969">
        <w:tc>
          <w:tcPr>
            <w:tcW w:w="533" w:type="dxa"/>
            <w:shd w:val="clear" w:color="auto" w:fill="B8CCE4" w:themeFill="accent1" w:themeFillTint="66"/>
          </w:tcPr>
          <w:p w:rsidR="006F6595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4819" w:type="dxa"/>
          </w:tcPr>
          <w:p w:rsidR="006F6595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سأحث الطلاب الأخرين على أخذ هذا المقرر الذي يدرسه نفس المحاضر</w:t>
            </w: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6F6595" w:rsidRPr="00681C8C" w:rsidTr="002A6969">
        <w:tc>
          <w:tcPr>
            <w:tcW w:w="533" w:type="dxa"/>
            <w:shd w:val="clear" w:color="auto" w:fill="B8CCE4" w:themeFill="accent1" w:themeFillTint="66"/>
          </w:tcPr>
          <w:p w:rsidR="006F6595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4819" w:type="dxa"/>
          </w:tcPr>
          <w:p w:rsidR="006F6595" w:rsidRDefault="006F6595" w:rsidP="006B35F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بشكل عام كان هذا المقرر مفيد</w:t>
            </w:r>
            <w:r w:rsidR="00E1255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ومرتبط بسوق العمل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وتعلمت منه</w:t>
            </w:r>
            <w:r w:rsidR="006B35F3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الكثير من المعارف</w:t>
            </w:r>
            <w:r w:rsidR="00E1255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والمهارات والخبرات</w:t>
            </w: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6F6595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</w:tbl>
    <w:p w:rsidR="004E147F" w:rsidRDefault="004E147F" w:rsidP="00C94925">
      <w:pPr>
        <w:rPr>
          <w:rFonts w:cs="PT Bold Heading"/>
          <w:rtl/>
        </w:rPr>
      </w:pPr>
    </w:p>
    <w:p w:rsidR="006F6595" w:rsidRDefault="006F6595" w:rsidP="00C94925">
      <w:pPr>
        <w:rPr>
          <w:rFonts w:cs="PT Bold Heading"/>
          <w:rtl/>
        </w:rPr>
      </w:pPr>
    </w:p>
    <w:p w:rsidR="006F6595" w:rsidRDefault="006F6595" w:rsidP="00C94925">
      <w:pPr>
        <w:rPr>
          <w:rFonts w:cs="PT Bold Heading"/>
          <w:rtl/>
        </w:rPr>
      </w:pPr>
    </w:p>
    <w:tbl>
      <w:tblPr>
        <w:tblStyle w:val="a9"/>
        <w:bidiVisual/>
        <w:tblW w:w="9606" w:type="dxa"/>
        <w:tblLayout w:type="fixed"/>
        <w:tblLook w:val="04A0" w:firstRow="1" w:lastRow="0" w:firstColumn="1" w:lastColumn="0" w:noHBand="0" w:noVBand="1"/>
      </w:tblPr>
      <w:tblGrid>
        <w:gridCol w:w="533"/>
        <w:gridCol w:w="4819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6"/>
      </w:tblGrid>
      <w:tr w:rsidR="006F6595" w:rsidRPr="00681C8C" w:rsidTr="00946CE3">
        <w:trPr>
          <w:trHeight w:val="624"/>
        </w:trPr>
        <w:tc>
          <w:tcPr>
            <w:tcW w:w="5352" w:type="dxa"/>
            <w:gridSpan w:val="2"/>
            <w:shd w:val="clear" w:color="auto" w:fill="B8CCE4" w:themeFill="accent1" w:themeFillTint="66"/>
            <w:vAlign w:val="center"/>
          </w:tcPr>
          <w:p w:rsidR="006F6595" w:rsidRPr="003C14AF" w:rsidRDefault="006F6595" w:rsidP="00946C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الــــتـــقــــيــيــــــم</w:t>
            </w:r>
          </w:p>
        </w:tc>
        <w:tc>
          <w:tcPr>
            <w:tcW w:w="4254" w:type="dxa"/>
            <w:gridSpan w:val="10"/>
            <w:shd w:val="clear" w:color="auto" w:fill="B8CCE4" w:themeFill="accent1" w:themeFillTint="66"/>
            <w:vAlign w:val="center"/>
          </w:tcPr>
          <w:p w:rsidR="006F6595" w:rsidRPr="002A6969" w:rsidRDefault="006F6595" w:rsidP="00946C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A696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الـــــقــــــيـــــــاس</w:t>
            </w:r>
          </w:p>
        </w:tc>
      </w:tr>
      <w:tr w:rsidR="006F6595" w:rsidRPr="002A6969" w:rsidTr="00946CE3">
        <w:trPr>
          <w:trHeight w:val="223"/>
        </w:trPr>
        <w:tc>
          <w:tcPr>
            <w:tcW w:w="9606" w:type="dxa"/>
            <w:gridSpan w:val="12"/>
            <w:shd w:val="clear" w:color="auto" w:fill="B8CCE4" w:themeFill="accent1" w:themeFillTint="66"/>
            <w:vAlign w:val="center"/>
          </w:tcPr>
          <w:p w:rsidR="006F6595" w:rsidRPr="002A6969" w:rsidRDefault="006F6595" w:rsidP="00946CE3">
            <w:pPr>
              <w:spacing w:after="0"/>
              <w:jc w:val="center"/>
              <w:rPr>
                <w:rFonts w:asciiTheme="majorBidi" w:hAnsiTheme="majorBidi" w:cs="PT Simple Bold Ruled"/>
                <w:sz w:val="20"/>
                <w:szCs w:val="20"/>
              </w:rPr>
            </w:pPr>
            <w:r w:rsidRPr="002A6969">
              <w:rPr>
                <w:rFonts w:asciiTheme="majorBidi" w:hAnsiTheme="majorBidi" w:cs="PT Simple Bold Ruled" w:hint="cs"/>
                <w:sz w:val="20"/>
                <w:szCs w:val="20"/>
                <w:rtl/>
              </w:rPr>
              <w:t>الجز</w:t>
            </w:r>
            <w:r>
              <w:rPr>
                <w:rFonts w:asciiTheme="majorBidi" w:hAnsiTheme="majorBidi" w:cs="PT Simple Bold Ruled" w:hint="cs"/>
                <w:sz w:val="20"/>
                <w:szCs w:val="20"/>
                <w:rtl/>
              </w:rPr>
              <w:t>ء الثاني</w:t>
            </w:r>
          </w:p>
        </w:tc>
      </w:tr>
      <w:tr w:rsidR="006F6595" w:rsidRPr="002A6969" w:rsidTr="0036417C">
        <w:trPr>
          <w:trHeight w:val="223"/>
        </w:trPr>
        <w:tc>
          <w:tcPr>
            <w:tcW w:w="533" w:type="dxa"/>
            <w:shd w:val="clear" w:color="auto" w:fill="FBD4B4" w:themeFill="accent6" w:themeFillTint="66"/>
            <w:vAlign w:val="center"/>
          </w:tcPr>
          <w:p w:rsidR="006F6595" w:rsidRPr="00681C8C" w:rsidRDefault="006F6595" w:rsidP="00946C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4819" w:type="dxa"/>
            <w:shd w:val="clear" w:color="auto" w:fill="FBD4B4" w:themeFill="accent6" w:themeFillTint="66"/>
            <w:vAlign w:val="center"/>
          </w:tcPr>
          <w:p w:rsidR="006F6595" w:rsidRDefault="006F6595" w:rsidP="00946C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محتوى المقرر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6F6595" w:rsidRPr="002A6969" w:rsidRDefault="006F6595" w:rsidP="00946C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946C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946C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946C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6F6595" w:rsidRPr="002A6969" w:rsidRDefault="006F6595" w:rsidP="00946C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946C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946C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25" w:type="dxa"/>
            <w:shd w:val="clear" w:color="auto" w:fill="FBD4B4" w:themeFill="accent6" w:themeFillTint="66"/>
            <w:vAlign w:val="center"/>
          </w:tcPr>
          <w:p w:rsidR="006F6595" w:rsidRPr="002A6969" w:rsidRDefault="006F6595" w:rsidP="00946C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6F6595" w:rsidRPr="002A6969" w:rsidRDefault="006F6595" w:rsidP="00946C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26" w:type="dxa"/>
            <w:shd w:val="clear" w:color="auto" w:fill="FBD4B4" w:themeFill="accent6" w:themeFillTint="66"/>
            <w:vAlign w:val="center"/>
          </w:tcPr>
          <w:p w:rsidR="006F6595" w:rsidRPr="002A6969" w:rsidRDefault="006F6595" w:rsidP="00946CE3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A696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</w:t>
            </w:r>
          </w:p>
        </w:tc>
      </w:tr>
      <w:tr w:rsidR="006F6595" w:rsidRPr="00681C8C" w:rsidTr="00946CE3">
        <w:tc>
          <w:tcPr>
            <w:tcW w:w="533" w:type="dxa"/>
            <w:shd w:val="clear" w:color="auto" w:fill="B8CCE4" w:themeFill="accent1" w:themeFillTint="66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681C8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4819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كانت أهداف المقرر واضحة</w:t>
            </w: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6F6595" w:rsidRPr="00681C8C" w:rsidTr="00946CE3">
        <w:tc>
          <w:tcPr>
            <w:tcW w:w="533" w:type="dxa"/>
            <w:shd w:val="clear" w:color="auto" w:fill="B8CCE4" w:themeFill="accent1" w:themeFillTint="66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4819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الكتب والمراجع المستخدمة في المقرر ساعدت في التعلم</w:t>
            </w: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6F6595" w:rsidRPr="00681C8C" w:rsidTr="00946CE3">
        <w:tc>
          <w:tcPr>
            <w:tcW w:w="533" w:type="dxa"/>
            <w:shd w:val="clear" w:color="auto" w:fill="B8CCE4" w:themeFill="accent1" w:themeFillTint="66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4819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كان حجم المقرر مناسباً لإجمالي عدد الساعات المعتمدة له</w:t>
            </w: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6F6595" w:rsidRPr="00681C8C" w:rsidTr="00946CE3">
        <w:tc>
          <w:tcPr>
            <w:tcW w:w="533" w:type="dxa"/>
            <w:shd w:val="clear" w:color="auto" w:fill="B8CCE4" w:themeFill="accent1" w:themeFillTint="66"/>
          </w:tcPr>
          <w:p w:rsidR="006F6595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4819" w:type="dxa"/>
          </w:tcPr>
          <w:p w:rsidR="006F6595" w:rsidRDefault="006F6595" w:rsidP="00E12552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ساعدني تنسيق وتصميم وترتيب المحتوى الدراسي </w:t>
            </w:r>
            <w:r w:rsidR="00E1255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للمادة العلمية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في تحقيق أهداف المقرر الدراسي</w:t>
            </w: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6F6595" w:rsidRPr="00681C8C" w:rsidTr="00946CE3">
        <w:tc>
          <w:tcPr>
            <w:tcW w:w="533" w:type="dxa"/>
            <w:shd w:val="clear" w:color="auto" w:fill="B8CCE4" w:themeFill="accent1" w:themeFillTint="66"/>
          </w:tcPr>
          <w:p w:rsidR="006F6595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4819" w:type="dxa"/>
          </w:tcPr>
          <w:p w:rsidR="006F6595" w:rsidRDefault="006F6595" w:rsidP="00E12552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يتناسب محتوى المقرر مع </w:t>
            </w:r>
            <w:r w:rsidR="00E1255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مستوى</w:t>
            </w:r>
            <w:r w:rsidR="00E1255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الدراسي الذي يدرس فيه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المقرر </w:t>
            </w: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6F6595" w:rsidRPr="00681C8C" w:rsidTr="00946CE3">
        <w:tc>
          <w:tcPr>
            <w:tcW w:w="533" w:type="dxa"/>
            <w:shd w:val="clear" w:color="auto" w:fill="B8CCE4" w:themeFill="accent1" w:themeFillTint="66"/>
          </w:tcPr>
          <w:p w:rsidR="006F6595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4819" w:type="dxa"/>
          </w:tcPr>
          <w:p w:rsidR="006F6595" w:rsidRDefault="00E1255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قد</w:t>
            </w:r>
            <w:r w:rsidR="006F659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المحاضر/المدرس</w:t>
            </w:r>
            <w:r w:rsidR="006F659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معلومات واضحة عن محتوى المقرر الدراسي</w:t>
            </w: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6F6595" w:rsidRPr="00681C8C" w:rsidTr="00946CE3">
        <w:tc>
          <w:tcPr>
            <w:tcW w:w="533" w:type="dxa"/>
            <w:shd w:val="clear" w:color="auto" w:fill="B8CCE4" w:themeFill="accent1" w:themeFillTint="66"/>
          </w:tcPr>
          <w:p w:rsidR="006F6595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4819" w:type="dxa"/>
          </w:tcPr>
          <w:p w:rsidR="006F6595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تم تنظيم محتوى المقرر الدراسي بطريقة هادفة</w:t>
            </w:r>
            <w:r w:rsidR="00E1255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ومترابطة</w:t>
            </w: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6F6595" w:rsidRPr="00681C8C" w:rsidTr="00946CE3">
        <w:tc>
          <w:tcPr>
            <w:tcW w:w="533" w:type="dxa"/>
            <w:shd w:val="clear" w:color="auto" w:fill="B8CCE4" w:themeFill="accent1" w:themeFillTint="66"/>
          </w:tcPr>
          <w:p w:rsidR="006F6595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4819" w:type="dxa"/>
          </w:tcPr>
          <w:p w:rsidR="006F6595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لم يتداخل محتوى المقرر الدراسي مع المقررات الدراسية الأخرى</w:t>
            </w: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6F6595" w:rsidRPr="00681C8C" w:rsidRDefault="006F6595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E12552" w:rsidRPr="00681C8C" w:rsidTr="00946CE3">
        <w:tc>
          <w:tcPr>
            <w:tcW w:w="533" w:type="dxa"/>
            <w:shd w:val="clear" w:color="auto" w:fill="B8CCE4" w:themeFill="accent1" w:themeFillTint="66"/>
          </w:tcPr>
          <w:p w:rsidR="00E12552" w:rsidRDefault="00E1255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4819" w:type="dxa"/>
          </w:tcPr>
          <w:p w:rsidR="00E12552" w:rsidRDefault="00E12552" w:rsidP="006B336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احتوى المقرر على مواضيع</w:t>
            </w:r>
            <w:r w:rsidR="006B336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هامه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="006B336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مترابطة </w:t>
            </w:r>
            <w:r w:rsidR="006B336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وضرورية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لمجال التخصص</w:t>
            </w:r>
            <w:r w:rsidR="006B336B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26" w:type="dxa"/>
          </w:tcPr>
          <w:p w:rsidR="00E12552" w:rsidRPr="00681C8C" w:rsidRDefault="00E1255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12552" w:rsidRPr="00681C8C" w:rsidRDefault="00E1255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12552" w:rsidRPr="00681C8C" w:rsidRDefault="00E1255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12552" w:rsidRPr="00681C8C" w:rsidRDefault="00E1255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12552" w:rsidRPr="00681C8C" w:rsidRDefault="00E1255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12552" w:rsidRPr="00681C8C" w:rsidRDefault="00E1255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12552" w:rsidRPr="00681C8C" w:rsidRDefault="00E1255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E12552" w:rsidRPr="00681C8C" w:rsidRDefault="00E1255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12552" w:rsidRPr="00681C8C" w:rsidRDefault="00E1255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E12552" w:rsidRPr="00681C8C" w:rsidRDefault="00E1255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8965B2" w:rsidRPr="00681C8C" w:rsidTr="00946CE3">
        <w:tc>
          <w:tcPr>
            <w:tcW w:w="533" w:type="dxa"/>
            <w:shd w:val="clear" w:color="auto" w:fill="B8CCE4" w:themeFill="accent1" w:themeFillTint="66"/>
          </w:tcPr>
          <w:p w:rsidR="008965B2" w:rsidRDefault="008965B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4819" w:type="dxa"/>
          </w:tcPr>
          <w:p w:rsidR="008965B2" w:rsidRDefault="008965B2" w:rsidP="006B336B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مواضيع المقرر تحقق أهداف تدريس المقرر (مهارات التعلم المعرفية والذهنية والتطبيقية والانتقالية)</w:t>
            </w:r>
          </w:p>
        </w:tc>
        <w:tc>
          <w:tcPr>
            <w:tcW w:w="426" w:type="dxa"/>
          </w:tcPr>
          <w:p w:rsidR="008965B2" w:rsidRPr="00681C8C" w:rsidRDefault="008965B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8965B2" w:rsidRPr="00681C8C" w:rsidRDefault="008965B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8965B2" w:rsidRPr="00681C8C" w:rsidRDefault="008965B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8965B2" w:rsidRPr="00681C8C" w:rsidRDefault="008965B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8965B2" w:rsidRPr="00681C8C" w:rsidRDefault="008965B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8965B2" w:rsidRPr="00681C8C" w:rsidRDefault="008965B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8965B2" w:rsidRPr="00681C8C" w:rsidRDefault="008965B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</w:tcPr>
          <w:p w:rsidR="008965B2" w:rsidRPr="00681C8C" w:rsidRDefault="008965B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8965B2" w:rsidRPr="00681C8C" w:rsidRDefault="008965B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</w:tcPr>
          <w:p w:rsidR="008965B2" w:rsidRPr="00681C8C" w:rsidRDefault="008965B2" w:rsidP="00946CE3">
            <w:pPr>
              <w:spacing w:after="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</w:tbl>
    <w:p w:rsidR="006F6595" w:rsidRDefault="006F6595" w:rsidP="00C94925">
      <w:pPr>
        <w:rPr>
          <w:rFonts w:cs="PT Bold Heading"/>
          <w:rtl/>
        </w:rPr>
      </w:pPr>
    </w:p>
    <w:p w:rsidR="007D3861" w:rsidRDefault="007D3861" w:rsidP="00C94925">
      <w:pPr>
        <w:rPr>
          <w:rFonts w:cs="PT Bold Heading"/>
          <w:rtl/>
        </w:rPr>
      </w:pPr>
      <w:r>
        <w:rPr>
          <w:rFonts w:cs="PT Bold Heading" w:hint="cs"/>
          <w:rtl/>
        </w:rPr>
        <w:t>هل لديك ملاحظات أو مقترحات للتحسين؟ أذكرها؟</w:t>
      </w:r>
    </w:p>
    <w:p w:rsidR="007D3861" w:rsidRDefault="007D3861" w:rsidP="007D3861">
      <w:pPr>
        <w:rPr>
          <w:rFonts w:cs="PT Bold Heading"/>
          <w:rtl/>
        </w:rPr>
      </w:pP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..........................................................................</w:t>
      </w:r>
    </w:p>
    <w:p w:rsidR="007D3861" w:rsidRDefault="007D3861" w:rsidP="007D3861">
      <w:pPr>
        <w:rPr>
          <w:rFonts w:cs="PT Bold Heading"/>
          <w:rtl/>
        </w:rPr>
      </w:pP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..........................................................................</w:t>
      </w:r>
    </w:p>
    <w:p w:rsidR="007D3861" w:rsidRDefault="007D3861" w:rsidP="007D3861">
      <w:pPr>
        <w:rPr>
          <w:rFonts w:cs="PT Bold Heading"/>
          <w:rtl/>
        </w:rPr>
      </w:pP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..........................................................................</w:t>
      </w:r>
    </w:p>
    <w:p w:rsidR="007D3861" w:rsidRDefault="007D3861" w:rsidP="007D3861">
      <w:pPr>
        <w:rPr>
          <w:rFonts w:cs="PT Bold Heading"/>
          <w:rtl/>
        </w:rPr>
      </w:pP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..........................................................................</w:t>
      </w:r>
    </w:p>
    <w:p w:rsidR="007D3861" w:rsidRDefault="007D3861" w:rsidP="007D3861">
      <w:pPr>
        <w:rPr>
          <w:rFonts w:cs="PT Bold Heading"/>
          <w:rtl/>
        </w:rPr>
      </w:pP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..........................................................................</w:t>
      </w:r>
    </w:p>
    <w:p w:rsidR="007D3861" w:rsidRDefault="007D3861" w:rsidP="007D3861">
      <w:pPr>
        <w:rPr>
          <w:rFonts w:cs="PT Bold Heading"/>
          <w:rtl/>
        </w:rPr>
      </w:pP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..........................................................................</w:t>
      </w:r>
    </w:p>
    <w:p w:rsidR="007D3861" w:rsidRDefault="007D3861" w:rsidP="007D3861">
      <w:pPr>
        <w:rPr>
          <w:rFonts w:cs="PT Bold Heading"/>
          <w:rtl/>
        </w:rPr>
      </w:pP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..........................................................................</w:t>
      </w:r>
    </w:p>
    <w:p w:rsidR="007D3861" w:rsidRDefault="007D3861" w:rsidP="007D3861">
      <w:pPr>
        <w:rPr>
          <w:rFonts w:cs="PT Bold Heading"/>
          <w:rtl/>
        </w:rPr>
      </w:pP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..........................................................................</w:t>
      </w:r>
    </w:p>
    <w:p w:rsidR="007D3861" w:rsidRDefault="007D3861" w:rsidP="007D3861">
      <w:pPr>
        <w:rPr>
          <w:rFonts w:cs="PT Bold Heading"/>
          <w:rtl/>
        </w:rPr>
      </w:pP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</w:t>
      </w:r>
      <w:r w:rsidRPr="007D3861">
        <w:rPr>
          <w:rFonts w:cs="PT Bold Heading" w:hint="cs"/>
          <w:rtl/>
        </w:rPr>
        <w:t xml:space="preserve"> </w:t>
      </w:r>
      <w:r>
        <w:rPr>
          <w:rFonts w:cs="PT Bold Heading" w:hint="cs"/>
          <w:rtl/>
        </w:rPr>
        <w:t>..........................................................................</w:t>
      </w:r>
    </w:p>
    <w:p w:rsidR="007D3861" w:rsidRPr="006F6595" w:rsidRDefault="007D3861" w:rsidP="00C94925">
      <w:pPr>
        <w:rPr>
          <w:rFonts w:cs="PT Bold Heading"/>
          <w:rtl/>
        </w:rPr>
      </w:pPr>
    </w:p>
    <w:sectPr w:rsidR="007D3861" w:rsidRPr="006F6595" w:rsidSect="00F911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2552" w:right="2267" w:bottom="993" w:left="567" w:header="141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90C" w:rsidRDefault="0015790C">
      <w:pPr>
        <w:spacing w:after="0" w:line="240" w:lineRule="auto"/>
      </w:pPr>
      <w:r>
        <w:separator/>
      </w:r>
    </w:p>
  </w:endnote>
  <w:endnote w:type="continuationSeparator" w:id="0">
    <w:p w:rsidR="0015790C" w:rsidRDefault="00157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0000" w:usb1="00000000" w:usb2="00000000" w:usb3="00000000" w:csb0="00000041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ohammad head Art 2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E3" w:rsidRDefault="00E27EE3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E3" w:rsidRPr="0050075E" w:rsidRDefault="006032A3" w:rsidP="000609DB">
    <w:pPr>
      <w:pStyle w:val="5"/>
      <w:ind w:left="0"/>
      <w:jc w:val="left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37CAC5" wp14:editId="0F6AEEAA">
              <wp:simplePos x="0" y="0"/>
              <wp:positionH relativeFrom="column">
                <wp:posOffset>6052820</wp:posOffset>
              </wp:positionH>
              <wp:positionV relativeFrom="paragraph">
                <wp:posOffset>-727075</wp:posOffset>
              </wp:positionV>
              <wp:extent cx="311785" cy="1078865"/>
              <wp:effectExtent l="0" t="0" r="0" b="6985"/>
              <wp:wrapNone/>
              <wp:docPr id="90" name="مربع نص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785" cy="1078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27EE3" w:rsidRPr="00EE00C7" w:rsidRDefault="00E27EE3" w:rsidP="000609DB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90" o:spid="_x0000_s1031" type="#_x0000_t202" style="position:absolute;left:0;text-align:left;margin-left:476.6pt;margin-top:-57.25pt;width:24.55pt;height:8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" filled="f" stroked="f">
              <v:textbox>
                <w:txbxContent>
                  <w:p w:rsidR="00E27EE3" w:rsidRPr="00EE00C7" w:rsidRDefault="00E27EE3" w:rsidP="000609DB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90C" w:rsidRDefault="0015790C">
      <w:pPr>
        <w:spacing w:after="0" w:line="240" w:lineRule="auto"/>
      </w:pPr>
      <w:r>
        <w:separator/>
      </w:r>
    </w:p>
  </w:footnote>
  <w:footnote w:type="continuationSeparator" w:id="0">
    <w:p w:rsidR="0015790C" w:rsidRDefault="00157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E3" w:rsidRDefault="0015790C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26" o:spid="_x0000_s2063" type="#_x0000_t75" style="position:absolute;left:0;text-align:left;margin-left:0;margin-top:0;width:272.25pt;height:319.55pt;z-index:-251643904;mso-position-horizontal:center;mso-position-horizontal-relative:margin;mso-position-vertical:center;mso-position-vertical-relative:margin" o:allowincell="f">
          <v:imagedata r:id="rId1" o:title="شعار جامعة 21 سبتمبر مع جسر من التعليم الى التعلم مفرغ 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E3" w:rsidRDefault="00C77D7D" w:rsidP="000609DB">
    <w:pPr>
      <w:pStyle w:val="a4"/>
      <w:tabs>
        <w:tab w:val="left" w:pos="761"/>
        <w:tab w:val="left" w:pos="5612"/>
      </w:tabs>
      <w:jc w:val="cent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37B4D30" wp14:editId="1C4CE808">
              <wp:simplePos x="0" y="0"/>
              <wp:positionH relativeFrom="column">
                <wp:posOffset>4443095</wp:posOffset>
              </wp:positionH>
              <wp:positionV relativeFrom="paragraph">
                <wp:posOffset>-139921</wp:posOffset>
              </wp:positionV>
              <wp:extent cx="2593340" cy="631825"/>
              <wp:effectExtent l="0" t="0" r="0" b="0"/>
              <wp:wrapNone/>
              <wp:docPr id="8" name="مربع نص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3340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497" w:rsidRPr="00145D92" w:rsidRDefault="00D47497" w:rsidP="00D47497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PT Bold Heading"/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</w:pPr>
                        </w:p>
                        <w:p w:rsidR="00D47497" w:rsidRPr="00C5296B" w:rsidRDefault="00D47497" w:rsidP="008C26FA">
                          <w:pPr>
                            <w:spacing w:after="0"/>
                            <w:jc w:val="center"/>
                            <w:rPr>
                              <w:rFonts w:ascii="Tahoma" w:hAnsi="Tahoma" w:cs="PT Bold Heading"/>
                              <w:rtl/>
                              <w:lang w:bidi="ar-YE"/>
                            </w:rPr>
                          </w:pPr>
                          <w:r w:rsidRPr="00C5296B">
                            <w:rPr>
                              <w:rFonts w:ascii="Tahoma" w:hAnsi="Tahoma" w:cs="PT Bold Heading" w:hint="cs"/>
                              <w:sz w:val="24"/>
                              <w:szCs w:val="24"/>
                              <w:rtl/>
                              <w:lang w:bidi="ar-YE"/>
                            </w:rPr>
                            <w:t>مركز التطوير</w:t>
                          </w:r>
                          <w:r w:rsidR="00FD59FB">
                            <w:rPr>
                              <w:rFonts w:ascii="Tahoma" w:hAnsi="Tahoma" w:cs="PT Bold Heading" w:hint="cs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FD59FB">
                            <w:rPr>
                              <w:rFonts w:ascii="Tahoma" w:hAnsi="Tahoma" w:cs="PT Bold Heading" w:hint="cs"/>
                              <w:sz w:val="24"/>
                              <w:szCs w:val="24"/>
                              <w:rtl/>
                              <w:lang w:bidi="ar-YE"/>
                            </w:rPr>
                            <w:t>و</w:t>
                          </w:r>
                          <w:r w:rsidRPr="00C5296B">
                            <w:rPr>
                              <w:rFonts w:ascii="Tahoma" w:hAnsi="Tahoma" w:cs="PT Bold Heading" w:hint="cs"/>
                              <w:sz w:val="24"/>
                              <w:szCs w:val="24"/>
                              <w:rtl/>
                              <w:lang w:bidi="ar-YE"/>
                            </w:rPr>
                            <w:t>ضمان الجودة</w:t>
                          </w:r>
                        </w:p>
                        <w:p w:rsidR="00D47497" w:rsidRPr="0071207B" w:rsidRDefault="00D47497" w:rsidP="00D47497">
                          <w:pPr>
                            <w:spacing w:line="240" w:lineRule="auto"/>
                            <w:rPr>
                              <w:sz w:val="32"/>
                              <w:szCs w:val="20"/>
                              <w:rtl/>
                              <w:lang w:bidi="ar-Y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92" o:spid="_x0000_s1026" type="#_x0000_t202" style="position:absolute;left:0;text-align:left;margin-left:349.85pt;margin-top:-11pt;width:204.2pt;height:4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" filled="f" stroked="f">
              <v:textbox>
                <w:txbxContent>
                  <w:p w:rsidR="00D47497" w:rsidRPr="00145D92" w:rsidRDefault="00D47497" w:rsidP="00D47497">
                    <w:pPr>
                      <w:spacing w:after="0" w:line="240" w:lineRule="auto"/>
                      <w:jc w:val="center"/>
                      <w:rPr>
                        <w:rFonts w:ascii="Tahoma" w:hAnsi="Tahoma" w:cs="PT Bold Heading"/>
                        <w:b/>
                        <w:bCs/>
                        <w:sz w:val="14"/>
                        <w:szCs w:val="14"/>
                        <w:rtl/>
                      </w:rPr>
                    </w:pPr>
                  </w:p>
                  <w:p w:rsidR="00D47497" w:rsidRPr="00C5296B" w:rsidRDefault="00D47497" w:rsidP="008C26FA">
                    <w:pPr>
                      <w:spacing w:after="0"/>
                      <w:jc w:val="center"/>
                      <w:rPr>
                        <w:rFonts w:ascii="Tahoma" w:hAnsi="Tahoma" w:cs="PT Bold Heading"/>
                        <w:rtl/>
                        <w:lang w:bidi="ar-YE"/>
                      </w:rPr>
                    </w:pPr>
                    <w:r w:rsidRPr="00C5296B">
                      <w:rPr>
                        <w:rFonts w:ascii="Tahoma" w:hAnsi="Tahoma" w:cs="PT Bold Heading" w:hint="cs"/>
                        <w:sz w:val="24"/>
                        <w:szCs w:val="24"/>
                        <w:rtl/>
                        <w:lang w:bidi="ar-YE"/>
                      </w:rPr>
                      <w:t>مركز التطوير</w:t>
                    </w:r>
                    <w:r w:rsidR="00FD59FB">
                      <w:rPr>
                        <w:rFonts w:ascii="Tahoma" w:hAnsi="Tahoma" w:cs="PT Bold Heading" w:hint="cs"/>
                        <w:sz w:val="24"/>
                        <w:szCs w:val="24"/>
                        <w:rtl/>
                      </w:rPr>
                      <w:t xml:space="preserve"> </w:t>
                    </w:r>
                    <w:r w:rsidR="00FD59FB">
                      <w:rPr>
                        <w:rFonts w:ascii="Tahoma" w:hAnsi="Tahoma" w:cs="PT Bold Heading" w:hint="cs"/>
                        <w:sz w:val="24"/>
                        <w:szCs w:val="24"/>
                        <w:rtl/>
                        <w:lang w:bidi="ar-YE"/>
                      </w:rPr>
                      <w:t>و</w:t>
                    </w:r>
                    <w:r w:rsidRPr="00C5296B">
                      <w:rPr>
                        <w:rFonts w:ascii="Tahoma" w:hAnsi="Tahoma" w:cs="PT Bold Heading" w:hint="cs"/>
                        <w:sz w:val="24"/>
                        <w:szCs w:val="24"/>
                        <w:rtl/>
                        <w:lang w:bidi="ar-YE"/>
                      </w:rPr>
                      <w:t>ضمان الجودة</w:t>
                    </w:r>
                  </w:p>
                  <w:p w:rsidR="00D47497" w:rsidRPr="0071207B" w:rsidRDefault="00D47497" w:rsidP="00D47497">
                    <w:pPr>
                      <w:spacing w:line="240" w:lineRule="auto"/>
                      <w:rPr>
                        <w:sz w:val="32"/>
                        <w:szCs w:val="20"/>
                        <w:rtl/>
                        <w:lang w:bidi="ar-Y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EE5F948" wp14:editId="2798FEFF">
              <wp:simplePos x="0" y="0"/>
              <wp:positionH relativeFrom="column">
                <wp:posOffset>-326804</wp:posOffset>
              </wp:positionH>
              <wp:positionV relativeFrom="paragraph">
                <wp:posOffset>83185</wp:posOffset>
              </wp:positionV>
              <wp:extent cx="2946400" cy="677545"/>
              <wp:effectExtent l="0" t="0" r="0" b="8255"/>
              <wp:wrapNone/>
              <wp:docPr id="2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0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7D7D" w:rsidRPr="006032A3" w:rsidRDefault="00C77D7D" w:rsidP="00C77D7D">
                          <w:pPr>
                            <w:spacing w:after="0"/>
                            <w:jc w:val="center"/>
                            <w:rPr>
                              <w:rFonts w:ascii="Eras Bold ITC" w:hAnsi="Eras Bold ITC" w:cs="PT Bold Heading"/>
                              <w:sz w:val="18"/>
                              <w:szCs w:val="18"/>
                            </w:rPr>
                          </w:pPr>
                        </w:p>
                        <w:p w:rsidR="00C77D7D" w:rsidRPr="006032A3" w:rsidRDefault="00C77D7D" w:rsidP="008C26FA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 w:rsidRPr="006032A3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Date:    /     /</w:t>
                          </w:r>
                          <w:r w:rsidR="008C26FA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        </w:t>
                          </w:r>
                          <w:r w:rsidRPr="006032A3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, No. (      )</w:t>
                          </w:r>
                        </w:p>
                        <w:p w:rsidR="00C77D7D" w:rsidRPr="006032A3" w:rsidRDefault="00C77D7D" w:rsidP="00C77D7D">
                          <w:pPr>
                            <w:spacing w:after="0"/>
                            <w:jc w:val="center"/>
                            <w:rPr>
                              <w:rFonts w:ascii="Eras Bold ITC" w:hAnsi="Eras Bold ITC" w:cs="Times New Roman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مربع نص 4" o:spid="_x0000_s1027" type="#_x0000_t202" style="position:absolute;left:0;text-align:left;margin-left:-25.75pt;margin-top:6.55pt;width:232pt;height:53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" filled="f" stroked="f">
              <v:textbox>
                <w:txbxContent>
                  <w:p w:rsidR="00C77D7D" w:rsidRPr="006032A3" w:rsidRDefault="00C77D7D" w:rsidP="00C77D7D">
                    <w:pPr>
                      <w:spacing w:after="0"/>
                      <w:jc w:val="center"/>
                      <w:rPr>
                        <w:rFonts w:ascii="Eras Bold ITC" w:hAnsi="Eras Bold ITC" w:cs="PT Bold Heading"/>
                        <w:sz w:val="18"/>
                        <w:szCs w:val="18"/>
                      </w:rPr>
                    </w:pPr>
                  </w:p>
                  <w:p w:rsidR="00C77D7D" w:rsidRPr="006032A3" w:rsidRDefault="00C77D7D" w:rsidP="008C26FA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6032A3">
                      <w:rPr>
                        <w:rFonts w:asciiTheme="majorBidi" w:hAnsiTheme="majorBidi" w:cstheme="majorBidi"/>
                        <w:b/>
                        <w:bCs/>
                      </w:rPr>
                      <w:t>Date:    /     /</w:t>
                    </w:r>
                    <w:r w:rsidR="008C26FA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        </w:t>
                    </w:r>
                    <w:r w:rsidRPr="006032A3">
                      <w:rPr>
                        <w:rFonts w:asciiTheme="majorBidi" w:hAnsiTheme="majorBidi" w:cstheme="majorBidi"/>
                        <w:b/>
                        <w:bCs/>
                      </w:rPr>
                      <w:t>, No. (      )</w:t>
                    </w:r>
                  </w:p>
                  <w:p w:rsidR="00C77D7D" w:rsidRPr="006032A3" w:rsidRDefault="00C77D7D" w:rsidP="00C77D7D">
                    <w:pPr>
                      <w:spacing w:after="0"/>
                      <w:jc w:val="center"/>
                      <w:rPr>
                        <w:rFonts w:ascii="Eras Bold ITC" w:hAnsi="Eras Bold ITC" w:cs="Times New Roman" w:hint="cs"/>
                        <w:b/>
                        <w:bCs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4E3C79A" wp14:editId="716D37BC">
              <wp:simplePos x="0" y="0"/>
              <wp:positionH relativeFrom="column">
                <wp:posOffset>-297815</wp:posOffset>
              </wp:positionH>
              <wp:positionV relativeFrom="paragraph">
                <wp:posOffset>75344</wp:posOffset>
              </wp:positionV>
              <wp:extent cx="2946400" cy="440055"/>
              <wp:effectExtent l="0" t="0" r="0" b="0"/>
              <wp:wrapNone/>
              <wp:docPr id="1" name="مربع نص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2A3" w:rsidRPr="00C5296B" w:rsidRDefault="006032A3" w:rsidP="006032A3">
                          <w:pPr>
                            <w:spacing w:after="0"/>
                            <w:jc w:val="center"/>
                            <w:rPr>
                              <w:rFonts w:ascii="Eras Bold ITC" w:hAnsi="Eras Bold ITC" w:cs="PT Bold Heading"/>
                              <w:sz w:val="20"/>
                              <w:szCs w:val="20"/>
                            </w:rPr>
                          </w:pPr>
                          <w:r w:rsidRPr="00C5296B">
                            <w:rPr>
                              <w:rFonts w:ascii="Eras Bold ITC" w:hAnsi="Eras Bold ITC" w:cs="PT Bold Heading"/>
                              <w:sz w:val="20"/>
                              <w:szCs w:val="20"/>
                            </w:rPr>
                            <w:t xml:space="preserve">Development &amp; Quality Assurance Center </w:t>
                          </w:r>
                        </w:p>
                        <w:p w:rsidR="006032A3" w:rsidRPr="00C5296B" w:rsidRDefault="006032A3" w:rsidP="006032A3">
                          <w:pPr>
                            <w:spacing w:after="0"/>
                            <w:jc w:val="center"/>
                            <w:rPr>
                              <w:rFonts w:ascii="Eras Bold ITC" w:hAnsi="Eras Bold ITC" w:cs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مربع نص 91" o:spid="_x0000_s1028" type="#_x0000_t202" style="position:absolute;left:0;text-align:left;margin-left:-23.45pt;margin-top:5.95pt;width:232pt;height:3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" filled="f" stroked="f">
              <v:textbox>
                <w:txbxContent>
                  <w:p w:rsidR="006032A3" w:rsidRPr="00C5296B" w:rsidRDefault="006032A3" w:rsidP="006032A3">
                    <w:pPr>
                      <w:spacing w:after="0"/>
                      <w:jc w:val="center"/>
                      <w:rPr>
                        <w:rFonts w:ascii="Eras Bold ITC" w:hAnsi="Eras Bold ITC" w:cs="PT Bold Heading"/>
                        <w:sz w:val="20"/>
                        <w:szCs w:val="20"/>
                      </w:rPr>
                    </w:pPr>
                    <w:r w:rsidRPr="00C5296B">
                      <w:rPr>
                        <w:rFonts w:ascii="Eras Bold ITC" w:hAnsi="Eras Bold ITC" w:cs="PT Bold Heading"/>
                        <w:sz w:val="20"/>
                        <w:szCs w:val="20"/>
                      </w:rPr>
                      <w:t xml:space="preserve">Development &amp; Quality Assurance Center </w:t>
                    </w:r>
                  </w:p>
                  <w:p w:rsidR="006032A3" w:rsidRPr="00C5296B" w:rsidRDefault="006032A3" w:rsidP="006032A3">
                    <w:pPr>
                      <w:spacing w:after="0"/>
                      <w:jc w:val="center"/>
                      <w:rPr>
                        <w:rFonts w:ascii="Eras Bold ITC" w:hAnsi="Eras Bold ITC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59264" behindDoc="1" locked="0" layoutInCell="1" allowOverlap="1" wp14:anchorId="06000A81" wp14:editId="4A9FBD38">
          <wp:simplePos x="0" y="0"/>
          <wp:positionH relativeFrom="column">
            <wp:posOffset>-360045</wp:posOffset>
          </wp:positionH>
          <wp:positionV relativeFrom="paragraph">
            <wp:posOffset>-723900</wp:posOffset>
          </wp:positionV>
          <wp:extent cx="7292340" cy="1038225"/>
          <wp:effectExtent l="0" t="0" r="3810" b="9525"/>
          <wp:wrapTight wrapText="bothSides">
            <wp:wrapPolygon edited="0">
              <wp:start x="0" y="0"/>
              <wp:lineTo x="0" y="21402"/>
              <wp:lineTo x="21555" y="21402"/>
              <wp:lineTo x="21555" y="0"/>
              <wp:lineTo x="0" y="0"/>
            </wp:wrapPolygon>
          </wp:wrapTight>
          <wp:docPr id="4" name="صورة 2" descr="C:\Users\hom\Pictures\التقاط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om\Pictures\التقاط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234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6D2AFCAF" wp14:editId="252CC2A2">
          <wp:simplePos x="0" y="0"/>
          <wp:positionH relativeFrom="column">
            <wp:posOffset>2513330</wp:posOffset>
          </wp:positionH>
          <wp:positionV relativeFrom="paragraph">
            <wp:posOffset>-818736</wp:posOffset>
          </wp:positionV>
          <wp:extent cx="1670685" cy="1343025"/>
          <wp:effectExtent l="0" t="0" r="5715" b="9525"/>
          <wp:wrapNone/>
          <wp:docPr id="10" name="صورة 10" descr="D:\شعار الجامعة الأخير مع جسر من التعليم الى التعلم\شعار جامعة 21 سبتمبر مع جسر من التعليم الى التعل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شعار الجامعة الأخير مع جسر من التعليم الى التعلم\شعار جامعة 21 سبتمبر مع جسر من التعليم الى التعلم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777BD" w:rsidRPr="00093FA5">
      <w:rPr>
        <w:rFonts w:ascii="Times New Roman" w:eastAsia="Calibri" w:hAnsi="Times New Roman" w:cs="Times New Roman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6A265CE9" wp14:editId="5CC74BD5">
              <wp:simplePos x="0" y="0"/>
              <wp:positionH relativeFrom="column">
                <wp:posOffset>5881729</wp:posOffset>
              </wp:positionH>
              <wp:positionV relativeFrom="paragraph">
                <wp:posOffset>1147031</wp:posOffset>
              </wp:positionV>
              <wp:extent cx="1209675" cy="6997148"/>
              <wp:effectExtent l="0" t="0" r="28575" b="13335"/>
              <wp:wrapNone/>
              <wp:docPr id="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09675" cy="699714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4BACC6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93FA5" w:rsidRDefault="00093FA5" w:rsidP="00C777BD">
                          <w:pPr>
                            <w:shd w:val="clear" w:color="auto" w:fill="EAF1DD" w:themeFill="accent3" w:themeFillTint="33"/>
                            <w:spacing w:line="360" w:lineRule="auto"/>
                            <w:jc w:val="lowKashida"/>
                            <w:rPr>
                              <w:rFonts w:cs="PT Bold Heading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</w:pPr>
                          <w:r w:rsidRPr="00FE7996">
                            <w:rPr>
                              <w:rFonts w:cs="PT Bold Heading" w:hint="cs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  <w:t>رؤيتنا :</w:t>
                          </w:r>
                        </w:p>
                        <w:p w:rsidR="00093FA5" w:rsidRPr="0089320E" w:rsidRDefault="00093FA5" w:rsidP="00C777BD">
                          <w:pPr>
                            <w:shd w:val="clear" w:color="auto" w:fill="EAF1DD" w:themeFill="accent3" w:themeFillTint="33"/>
                            <w:spacing w:line="360" w:lineRule="auto"/>
                            <w:jc w:val="highKashida"/>
                            <w:rPr>
                              <w:rFonts w:cs="PT Bold Heading"/>
                              <w:b/>
                              <w:bCs/>
                              <w:color w:val="0070C0"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rtl/>
                              <w:lang w:bidi="ar-YE"/>
                            </w:rPr>
                            <w:t>جامعة معاصرة بم</w:t>
                          </w: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rtl/>
                              <w:lang w:bidi="ar-YE"/>
                            </w:rPr>
                            <w:t>سؤولــية وطنية وذات هــــويــة إ</w:t>
                          </w:r>
                          <w:r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rtl/>
                              <w:lang w:bidi="ar-YE"/>
                            </w:rPr>
                            <w:t xml:space="preserve">يمانيــة. </w:t>
                          </w:r>
                        </w:p>
                        <w:p w:rsidR="00093FA5" w:rsidRPr="00FE7996" w:rsidRDefault="00093FA5" w:rsidP="00C777BD">
                          <w:pPr>
                            <w:shd w:val="clear" w:color="auto" w:fill="EAF1DD" w:themeFill="accent3" w:themeFillTint="33"/>
                            <w:spacing w:line="360" w:lineRule="auto"/>
                            <w:jc w:val="lowKashida"/>
                            <w:rPr>
                              <w:rFonts w:cs="PT Bold Heading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</w:pPr>
                          <w:r w:rsidRPr="00FE7996">
                            <w:rPr>
                              <w:rFonts w:cs="PT Bold Heading" w:hint="cs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  <w:t>رسالتنا:</w:t>
                          </w:r>
                        </w:p>
                        <w:p w:rsidR="00093FA5" w:rsidRPr="00C777BD" w:rsidRDefault="00093FA5" w:rsidP="00C777BD">
                          <w:pPr>
                            <w:shd w:val="clear" w:color="auto" w:fill="EAF1DD" w:themeFill="accent3" w:themeFillTint="33"/>
                            <w:spacing w:line="360" w:lineRule="auto"/>
                            <w:jc w:val="highKashida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</w:pP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rtl/>
                              <w:lang w:bidi="ar-YE"/>
                            </w:rPr>
                            <w:t>قيادة التحول في إد</w:t>
                          </w:r>
                          <w:r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rtl/>
                              <w:lang w:bidi="ar-YE"/>
                            </w:rPr>
                            <w:t>ارة وتقديم الرعاية الصحية مع كافة الشركاء من خلال وضع معايير التميز في التعليم والبحوث الطبية والتطبيقية وبما يلبي احتياجات المجتمع اليمني وخصوصيته والتأثير الاقليمي .</w:t>
                          </w:r>
                        </w:p>
                        <w:p w:rsidR="00093FA5" w:rsidRPr="00FE7996" w:rsidRDefault="00093FA5" w:rsidP="00C777BD">
                          <w:pPr>
                            <w:shd w:val="clear" w:color="auto" w:fill="EAF1DD" w:themeFill="accent3" w:themeFillTint="33"/>
                            <w:spacing w:after="0" w:line="360" w:lineRule="auto"/>
                            <w:rPr>
                              <w:rFonts w:cs="PT Bold Heading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</w:pPr>
                          <w:r w:rsidRPr="00FE7996">
                            <w:rPr>
                              <w:rFonts w:cs="PT Bold Heading" w:hint="cs"/>
                              <w:b/>
                              <w:bCs/>
                              <w:color w:val="0070C0"/>
                              <w:u w:val="single"/>
                              <w:rtl/>
                            </w:rPr>
                            <w:t>قيمنا:</w:t>
                          </w:r>
                        </w:p>
                        <w:p w:rsidR="00093FA5" w:rsidRPr="0089320E" w:rsidRDefault="00093FA5" w:rsidP="00C777BD">
                          <w:pPr>
                            <w:pStyle w:val="a5"/>
                            <w:shd w:val="clear" w:color="auto" w:fill="EAF1DD" w:themeFill="accent3" w:themeFillTint="33"/>
                            <w:bidi w:val="0"/>
                            <w:spacing w:line="360" w:lineRule="auto"/>
                            <w:ind w:left="15"/>
                            <w:contextualSpacing w:val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bidi="ar-YE"/>
                            </w:rPr>
                          </w:pPr>
                          <w:r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القي</w:t>
                          </w: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ــ</w:t>
                          </w:r>
                          <w:r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ادة والتأثي</w:t>
                          </w: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ـــ</w:t>
                          </w:r>
                          <w:r w:rsidR="00877297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ر.</w:t>
                          </w:r>
                          <w:r w:rsidR="00877297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bidi="ar-YE"/>
                            </w:rPr>
                            <w:t>-</w:t>
                          </w:r>
                        </w:p>
                        <w:p w:rsidR="00093FA5" w:rsidRPr="0089320E" w:rsidRDefault="00877297" w:rsidP="00C777BD">
                          <w:pPr>
                            <w:pStyle w:val="a5"/>
                            <w:shd w:val="clear" w:color="auto" w:fill="EAF1DD" w:themeFill="accent3" w:themeFillTint="33"/>
                            <w:bidi w:val="0"/>
                            <w:spacing w:line="360" w:lineRule="auto"/>
                            <w:ind w:left="15"/>
                            <w:contextualSpacing w:val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 xml:space="preserve">   - </w:t>
                          </w:r>
                          <w:r w:rsidR="00093FA5"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التمي</w:t>
                          </w:r>
                          <w:r w:rsidR="00093FA5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ــز والإ</w:t>
                          </w:r>
                          <w:r w:rsidR="00093FA5"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ب</w:t>
                          </w:r>
                          <w:r w:rsidR="00093FA5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ـــ</w:t>
                          </w: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داع.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:rsidR="00093FA5" w:rsidRPr="00FF5B24" w:rsidRDefault="008A3247" w:rsidP="00C777BD">
                          <w:pPr>
                            <w:pStyle w:val="a5"/>
                            <w:shd w:val="clear" w:color="auto" w:fill="EAF1DD" w:themeFill="accent3" w:themeFillTint="33"/>
                            <w:bidi w:val="0"/>
                            <w:spacing w:line="360" w:lineRule="auto"/>
                            <w:ind w:left="15"/>
                            <w:contextualSpacing w:val="0"/>
                            <w:jc w:val="center"/>
                            <w:rPr>
                              <w:rFonts w:cs="PT Bold Heading"/>
                              <w:b/>
                              <w:bCs/>
                              <w:sz w:val="24"/>
                              <w:szCs w:val="24"/>
                              <w:u w:val="single"/>
                              <w:rtl/>
                            </w:rPr>
                          </w:pP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- </w:t>
                          </w:r>
                          <w:r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 xml:space="preserve">العمل بروح </w:t>
                          </w:r>
                          <w:r w:rsidR="00093FA5" w:rsidRPr="0089320E">
                            <w:rPr>
                              <w:rFonts w:ascii="Times New Roman" w:hAnsi="Times New Roman" w:cs="Times New Roman" w:hint="cs"/>
                              <w:b/>
                              <w:bCs/>
                              <w:sz w:val="20"/>
                              <w:szCs w:val="20"/>
                              <w:rtl/>
                              <w:lang w:bidi="ar-YE"/>
                            </w:rPr>
                            <w:t>الفريق الواحد 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" o:spid="_x0000_s1029" type="#_x0000_t202" style="position:absolute;left:0;text-align:left;margin-left:463.15pt;margin-top:90.3pt;width:95.25pt;height:550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" strokecolor="#4bacc6" strokeweight="2pt">
              <v:path arrowok="t"/>
              <v:textbox>
                <w:txbxContent>
                  <w:p w:rsidR="00093FA5" w:rsidRDefault="00093FA5" w:rsidP="00C777BD">
                    <w:pPr>
                      <w:shd w:val="clear" w:color="auto" w:fill="EAF1DD" w:themeFill="accent3" w:themeFillTint="33"/>
                      <w:spacing w:line="360" w:lineRule="auto"/>
                      <w:jc w:val="lowKashida"/>
                      <w:rPr>
                        <w:rFonts w:cs="PT Bold Heading"/>
                        <w:b/>
                        <w:bCs/>
                        <w:color w:val="0070C0"/>
                        <w:u w:val="single"/>
                        <w:rtl/>
                      </w:rPr>
                    </w:pPr>
                    <w:r w:rsidRPr="00FE7996">
                      <w:rPr>
                        <w:rFonts w:cs="PT Bold Heading" w:hint="cs"/>
                        <w:b/>
                        <w:bCs/>
                        <w:color w:val="0070C0"/>
                        <w:u w:val="single"/>
                        <w:rtl/>
                      </w:rPr>
                      <w:t>رؤيتنا :</w:t>
                    </w:r>
                  </w:p>
                  <w:p w:rsidR="00093FA5" w:rsidRPr="0089320E" w:rsidRDefault="00093FA5" w:rsidP="00C777BD">
                    <w:pPr>
                      <w:shd w:val="clear" w:color="auto" w:fill="EAF1DD" w:themeFill="accent3" w:themeFillTint="33"/>
                      <w:spacing w:line="360" w:lineRule="auto"/>
                      <w:jc w:val="highKashida"/>
                      <w:rPr>
                        <w:rFonts w:cs="PT Bold Heading"/>
                        <w:b/>
                        <w:bCs/>
                        <w:color w:val="0070C0"/>
                        <w:sz w:val="24"/>
                        <w:szCs w:val="24"/>
                        <w:u w:val="single"/>
                        <w:rtl/>
                      </w:rPr>
                    </w:pPr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>جامعة معاصرة بم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>سؤولــية وطنية وذات هــــويــة إ</w:t>
                    </w:r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 xml:space="preserve">يمانيــة. </w:t>
                    </w:r>
                  </w:p>
                  <w:p w:rsidR="00093FA5" w:rsidRPr="00FE7996" w:rsidRDefault="00093FA5" w:rsidP="00C777BD">
                    <w:pPr>
                      <w:shd w:val="clear" w:color="auto" w:fill="EAF1DD" w:themeFill="accent3" w:themeFillTint="33"/>
                      <w:spacing w:line="360" w:lineRule="auto"/>
                      <w:jc w:val="lowKashida"/>
                      <w:rPr>
                        <w:rFonts w:cs="PT Bold Heading"/>
                        <w:b/>
                        <w:bCs/>
                        <w:color w:val="0070C0"/>
                        <w:u w:val="single"/>
                        <w:rtl/>
                      </w:rPr>
                    </w:pPr>
                    <w:r w:rsidRPr="00FE7996">
                      <w:rPr>
                        <w:rFonts w:cs="PT Bold Heading" w:hint="cs"/>
                        <w:b/>
                        <w:bCs/>
                        <w:color w:val="0070C0"/>
                        <w:u w:val="single"/>
                        <w:rtl/>
                      </w:rPr>
                      <w:t>رسالتنا:</w:t>
                    </w:r>
                  </w:p>
                  <w:p w:rsidR="00093FA5" w:rsidRPr="00C777BD" w:rsidRDefault="00093FA5" w:rsidP="00C777BD">
                    <w:pPr>
                      <w:shd w:val="clear" w:color="auto" w:fill="EAF1DD" w:themeFill="accent3" w:themeFillTint="33"/>
                      <w:spacing w:line="360" w:lineRule="auto"/>
                      <w:jc w:val="highKashida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</w:pPr>
                    <w:r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>قيادة التحول في إد</w:t>
                    </w:r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rtl/>
                        <w:lang w:bidi="ar-YE"/>
                      </w:rPr>
                      <w:t>ارة وتقديم الرعاية الصحية مع كافة الشركاء من خلال وضع معايير التميز في التعليم والبحوث الطبية والتطبيقية وبما يلبي احتياجات المجتمع اليمني وخصوصيته والتأثير الاقليمي .</w:t>
                    </w:r>
                  </w:p>
                  <w:p w:rsidR="00093FA5" w:rsidRPr="00FE7996" w:rsidRDefault="00093FA5" w:rsidP="00C777BD">
                    <w:pPr>
                      <w:shd w:val="clear" w:color="auto" w:fill="EAF1DD" w:themeFill="accent3" w:themeFillTint="33"/>
                      <w:spacing w:after="0" w:line="360" w:lineRule="auto"/>
                      <w:rPr>
                        <w:rFonts w:cs="PT Bold Heading"/>
                        <w:b/>
                        <w:bCs/>
                        <w:color w:val="0070C0"/>
                        <w:u w:val="single"/>
                        <w:rtl/>
                      </w:rPr>
                    </w:pPr>
                    <w:r w:rsidRPr="00FE7996">
                      <w:rPr>
                        <w:rFonts w:cs="PT Bold Heading" w:hint="cs"/>
                        <w:b/>
                        <w:bCs/>
                        <w:color w:val="0070C0"/>
                        <w:u w:val="single"/>
                        <w:rtl/>
                      </w:rPr>
                      <w:t>قيمنا:</w:t>
                    </w:r>
                  </w:p>
                  <w:p w:rsidR="00093FA5" w:rsidRPr="0089320E" w:rsidRDefault="00093FA5" w:rsidP="00C777BD">
                    <w:pPr>
                      <w:pStyle w:val="a5"/>
                      <w:shd w:val="clear" w:color="auto" w:fill="EAF1DD" w:themeFill="accent3" w:themeFillTint="33"/>
                      <w:bidi w:val="0"/>
                      <w:spacing w:line="360" w:lineRule="auto"/>
                      <w:ind w:left="15"/>
                      <w:contextualSpacing w:val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lang w:bidi="ar-YE"/>
                      </w:rPr>
                    </w:pPr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القي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ــ</w:t>
                    </w:r>
                    <w:r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ادة والتأثي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ـــ</w:t>
                    </w:r>
                    <w:r w:rsidR="00877297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ر.</w:t>
                    </w:r>
                    <w:r w:rsidR="00877297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:lang w:bidi="ar-YE"/>
                      </w:rPr>
                      <w:t>-</w:t>
                    </w:r>
                  </w:p>
                  <w:p w:rsidR="00093FA5" w:rsidRPr="0089320E" w:rsidRDefault="00877297" w:rsidP="00C777BD">
                    <w:pPr>
                      <w:pStyle w:val="a5"/>
                      <w:shd w:val="clear" w:color="auto" w:fill="EAF1DD" w:themeFill="accent3" w:themeFillTint="33"/>
                      <w:bidi w:val="0"/>
                      <w:spacing w:line="360" w:lineRule="auto"/>
                      <w:ind w:left="15"/>
                      <w:contextualSpacing w:val="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 xml:space="preserve">   - </w:t>
                    </w:r>
                    <w:r w:rsidR="00093FA5"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التمي</w:t>
                    </w:r>
                    <w:r w:rsidR="00093FA5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ــز والإ</w:t>
                    </w:r>
                    <w:r w:rsidR="00093FA5"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ب</w:t>
                    </w:r>
                    <w:r w:rsidR="00093FA5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ـــ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داع.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  </w:t>
                    </w:r>
                  </w:p>
                  <w:p w:rsidR="00093FA5" w:rsidRPr="00FF5B24" w:rsidRDefault="008A3247" w:rsidP="00C777BD">
                    <w:pPr>
                      <w:pStyle w:val="a5"/>
                      <w:shd w:val="clear" w:color="auto" w:fill="EAF1DD" w:themeFill="accent3" w:themeFillTint="33"/>
                      <w:bidi w:val="0"/>
                      <w:spacing w:line="360" w:lineRule="auto"/>
                      <w:ind w:left="15"/>
                      <w:contextualSpacing w:val="0"/>
                      <w:jc w:val="center"/>
                      <w:rPr>
                        <w:rFonts w:cs="PT Bold Heading"/>
                        <w:b/>
                        <w:bCs/>
                        <w:sz w:val="24"/>
                        <w:szCs w:val="24"/>
                        <w:u w:val="single"/>
                        <w:rtl/>
                      </w:rPr>
                    </w:pP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- </w:t>
                    </w:r>
                    <w:r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 xml:space="preserve">العمل بروح </w:t>
                    </w:r>
                    <w:r w:rsidR="00093FA5" w:rsidRPr="0089320E">
                      <w:rPr>
                        <w:rFonts w:ascii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bidi="ar-YE"/>
                      </w:rPr>
                      <w:t>الفريق الواحد .</w:t>
                    </w:r>
                  </w:p>
                </w:txbxContent>
              </v:textbox>
            </v:shape>
          </w:pict>
        </mc:Fallback>
      </mc:AlternateContent>
    </w:r>
    <w:r w:rsidR="00484E3E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4B50783" wp14:editId="0FEE2454">
              <wp:simplePos x="0" y="0"/>
              <wp:positionH relativeFrom="column">
                <wp:posOffset>-297815</wp:posOffset>
              </wp:positionH>
              <wp:positionV relativeFrom="paragraph">
                <wp:posOffset>-29069</wp:posOffset>
              </wp:positionV>
              <wp:extent cx="2946400" cy="677545"/>
              <wp:effectExtent l="0" t="0" r="0" b="8255"/>
              <wp:wrapNone/>
              <wp:docPr id="3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6400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32A3" w:rsidRPr="006032A3" w:rsidRDefault="006032A3" w:rsidP="006032A3">
                          <w:pPr>
                            <w:spacing w:after="0"/>
                            <w:jc w:val="center"/>
                            <w:rPr>
                              <w:rFonts w:ascii="Eras Bold ITC" w:hAnsi="Eras Bold ITC" w:cs="PT Bold Heading"/>
                              <w:sz w:val="18"/>
                              <w:szCs w:val="18"/>
                            </w:rPr>
                          </w:pPr>
                        </w:p>
                        <w:p w:rsidR="006032A3" w:rsidRPr="006032A3" w:rsidRDefault="006032A3" w:rsidP="006032A3">
                          <w:pPr>
                            <w:spacing w:after="0"/>
                            <w:jc w:val="center"/>
                            <w:rPr>
                              <w:rFonts w:ascii="Eras Bold ITC" w:hAnsi="Eras Bold ITC" w:cs="Times New Roman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-23.45pt;margin-top:-2.3pt;width:232pt;height:5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" filled="f" stroked="f">
              <v:textbox>
                <w:txbxContent>
                  <w:p w:rsidR="006032A3" w:rsidRPr="006032A3" w:rsidRDefault="006032A3" w:rsidP="006032A3">
                    <w:pPr>
                      <w:spacing w:after="0"/>
                      <w:jc w:val="center"/>
                      <w:rPr>
                        <w:rFonts w:ascii="Eras Bold ITC" w:hAnsi="Eras Bold ITC" w:cs="PT Bold Heading"/>
                        <w:sz w:val="18"/>
                        <w:szCs w:val="18"/>
                      </w:rPr>
                    </w:pPr>
                  </w:p>
                  <w:p w:rsidR="006032A3" w:rsidRPr="006032A3" w:rsidRDefault="006032A3" w:rsidP="006032A3">
                    <w:pPr>
                      <w:spacing w:after="0"/>
                      <w:jc w:val="center"/>
                      <w:rPr>
                        <w:rFonts w:ascii="Eras Bold ITC" w:hAnsi="Eras Bold ITC" w:cs="Times New Roman"/>
                        <w:b/>
                        <w:bCs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="006032A3">
      <w:rPr>
        <w:noProof/>
        <w:rtl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3DF46808" wp14:editId="6447D99D">
              <wp:simplePos x="0" y="0"/>
              <wp:positionH relativeFrom="column">
                <wp:posOffset>-330835</wp:posOffset>
              </wp:positionH>
              <wp:positionV relativeFrom="paragraph">
                <wp:posOffset>668019</wp:posOffset>
              </wp:positionV>
              <wp:extent cx="7470140" cy="0"/>
              <wp:effectExtent l="57150" t="38100" r="54610" b="95250"/>
              <wp:wrapNone/>
              <wp:docPr id="5" name="رابط مستقي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7014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E30E9F2" id="رابط مستقيم 5" o:spid="_x0000_s1026" style="position:absolute;left:0;text-align:left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6.05pt,52.6pt" to="562.1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" strokecolor="#4f81bd [3204]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15790C">
      <w:rPr>
        <w:rFonts w:asciiTheme="minorBidi" w:hAnsiTheme="minorBidi" w:cs="mohammad head Art 2"/>
        <w:b/>
        <w:bCs/>
        <w:i/>
        <w:iCs/>
        <w:noProof/>
        <w:sz w:val="28"/>
        <w:szCs w:val="28"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27" o:spid="_x0000_s2064" type="#_x0000_t75" style="position:absolute;left:0;text-align:left;margin-left:68.85pt;margin-top:119.75pt;width:272.25pt;height:319.55pt;z-index:-251642880;mso-position-horizontal-relative:margin;mso-position-vertical-relative:margin" o:allowincell="f">
          <v:imagedata r:id="rId3" o:title="شعار جامعة 21 سبتمبر مع جسر من التعليم الى التعلم مفرغ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EE3" w:rsidRDefault="0015790C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825" o:spid="_x0000_s2062" type="#_x0000_t75" style="position:absolute;left:0;text-align:left;margin-left:0;margin-top:0;width:272.25pt;height:319.55pt;z-index:-251644928;mso-position-horizontal:center;mso-position-horizontal-relative:margin;mso-position-vertical:center;mso-position-vertical-relative:margin" o:allowincell="f">
          <v:imagedata r:id="rId1" o:title="شعار جامعة 21 سبتمبر مع جسر من التعليم الى التعلم مفرغ 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30A"/>
    <w:multiLevelType w:val="hybridMultilevel"/>
    <w:tmpl w:val="521687B8"/>
    <w:lvl w:ilvl="0" w:tplc="A156C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23CF6"/>
    <w:multiLevelType w:val="hybridMultilevel"/>
    <w:tmpl w:val="BBF09BFC"/>
    <w:lvl w:ilvl="0" w:tplc="1DAA66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430F8"/>
    <w:multiLevelType w:val="hybridMultilevel"/>
    <w:tmpl w:val="050A99BE"/>
    <w:lvl w:ilvl="0" w:tplc="8C02A964">
      <w:numFmt w:val="bullet"/>
      <w:lvlText w:val="-"/>
      <w:lvlJc w:val="left"/>
      <w:pPr>
        <w:ind w:left="28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</w:abstractNum>
  <w:abstractNum w:abstractNumId="3">
    <w:nsid w:val="085D7D65"/>
    <w:multiLevelType w:val="hybridMultilevel"/>
    <w:tmpl w:val="21D073F4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E882DB2"/>
    <w:multiLevelType w:val="hybridMultilevel"/>
    <w:tmpl w:val="21C01D62"/>
    <w:lvl w:ilvl="0" w:tplc="4EF43AD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341B8"/>
    <w:multiLevelType w:val="hybridMultilevel"/>
    <w:tmpl w:val="992A781E"/>
    <w:lvl w:ilvl="0" w:tplc="48BCE2D2">
      <w:start w:val="1"/>
      <w:numFmt w:val="decimal"/>
      <w:lvlText w:val="%1."/>
      <w:lvlJc w:val="left"/>
      <w:pPr>
        <w:ind w:left="1260" w:hanging="360"/>
      </w:pPr>
      <w:rPr>
        <w:rFonts w:hint="default"/>
        <w:lang w:bidi="ar-YE"/>
      </w:rPr>
    </w:lvl>
    <w:lvl w:ilvl="1" w:tplc="0409000F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 w:tplc="B276FE46">
      <w:start w:val="2"/>
      <w:numFmt w:val="arabicAlpha"/>
      <w:lvlText w:val="%3-"/>
      <w:lvlJc w:val="left"/>
      <w:pPr>
        <w:ind w:left="27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17AC51F0"/>
    <w:multiLevelType w:val="hybridMultilevel"/>
    <w:tmpl w:val="8E9CA0B2"/>
    <w:lvl w:ilvl="0" w:tplc="30BCF612">
      <w:start w:val="1"/>
      <w:numFmt w:val="arabicAbjad"/>
      <w:lvlText w:val="%1-"/>
      <w:lvlJc w:val="center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4C5AA2"/>
    <w:multiLevelType w:val="hybridMultilevel"/>
    <w:tmpl w:val="7A743450"/>
    <w:lvl w:ilvl="0" w:tplc="6652F49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F9018A"/>
    <w:multiLevelType w:val="hybridMultilevel"/>
    <w:tmpl w:val="17C2C6B2"/>
    <w:lvl w:ilvl="0" w:tplc="29EED35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D2071CE"/>
    <w:multiLevelType w:val="hybridMultilevel"/>
    <w:tmpl w:val="8AA69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103391"/>
    <w:multiLevelType w:val="hybridMultilevel"/>
    <w:tmpl w:val="D408C8D8"/>
    <w:lvl w:ilvl="0" w:tplc="7EDE8C6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747BFB"/>
    <w:multiLevelType w:val="hybridMultilevel"/>
    <w:tmpl w:val="033A3BAA"/>
    <w:lvl w:ilvl="0" w:tplc="77A2F5D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CC289A"/>
    <w:multiLevelType w:val="hybridMultilevel"/>
    <w:tmpl w:val="5C1C15D6"/>
    <w:lvl w:ilvl="0" w:tplc="B006826E">
      <w:start w:val="1"/>
      <w:numFmt w:val="decimal"/>
      <w:lvlText w:val="%1-"/>
      <w:lvlJc w:val="left"/>
      <w:pPr>
        <w:ind w:left="1635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13">
    <w:nsid w:val="436A040E"/>
    <w:multiLevelType w:val="hybridMultilevel"/>
    <w:tmpl w:val="69AA139E"/>
    <w:lvl w:ilvl="0" w:tplc="D2102AC0">
      <w:start w:val="1"/>
      <w:numFmt w:val="decimal"/>
      <w:lvlText w:val="%1."/>
      <w:lvlJc w:val="left"/>
      <w:pPr>
        <w:ind w:left="149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437A7415"/>
    <w:multiLevelType w:val="hybridMultilevel"/>
    <w:tmpl w:val="457AC6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5133C22"/>
    <w:multiLevelType w:val="hybridMultilevel"/>
    <w:tmpl w:val="8C02C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3319F4"/>
    <w:multiLevelType w:val="hybridMultilevel"/>
    <w:tmpl w:val="925ECAD0"/>
    <w:lvl w:ilvl="0" w:tplc="20F0D9E6">
      <w:start w:val="1"/>
      <w:numFmt w:val="decimal"/>
      <w:lvlText w:val="%1."/>
      <w:lvlJc w:val="left"/>
      <w:pPr>
        <w:ind w:left="1080" w:hanging="360"/>
      </w:pPr>
      <w:rPr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13A6C8E"/>
    <w:multiLevelType w:val="hybridMultilevel"/>
    <w:tmpl w:val="EBDCDF0E"/>
    <w:lvl w:ilvl="0" w:tplc="C89EE88C">
      <w:start w:val="1"/>
      <w:numFmt w:val="decimal"/>
      <w:lvlText w:val="%1."/>
      <w:lvlJc w:val="left"/>
      <w:pPr>
        <w:ind w:left="1260" w:hanging="360"/>
      </w:pPr>
      <w:rPr>
        <w:rFonts w:hint="default"/>
        <w:b/>
        <w:bCs w:val="0"/>
        <w:i w:val="0"/>
        <w:iCs w:val="0"/>
        <w:caps w:val="0"/>
        <w:vanish w:val="0"/>
        <w:color w:val="000000"/>
        <w:spacing w:val="-20"/>
        <w:sz w:val="28"/>
        <w:szCs w:val="28"/>
        <w:u w:color="C0C0C0"/>
        <w:lang w:val="en-US" w:bidi="ar-SA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2068C8">
      <w:start w:val="1"/>
      <w:numFmt w:val="decimal"/>
      <w:lvlText w:val="%2."/>
      <w:lvlJc w:val="left"/>
      <w:pPr>
        <w:ind w:left="1791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8">
    <w:nsid w:val="557A6874"/>
    <w:multiLevelType w:val="hybridMultilevel"/>
    <w:tmpl w:val="F6605054"/>
    <w:lvl w:ilvl="0" w:tplc="6652F49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8E3611"/>
    <w:multiLevelType w:val="hybridMultilevel"/>
    <w:tmpl w:val="B476AD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C616C9"/>
    <w:multiLevelType w:val="hybridMultilevel"/>
    <w:tmpl w:val="15281D84"/>
    <w:lvl w:ilvl="0" w:tplc="D53C02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C2223C"/>
    <w:multiLevelType w:val="hybridMultilevel"/>
    <w:tmpl w:val="A9B4D49A"/>
    <w:lvl w:ilvl="0" w:tplc="0409000F">
      <w:start w:val="1"/>
      <w:numFmt w:val="decimal"/>
      <w:lvlText w:val="%1."/>
      <w:lvlJc w:val="left"/>
      <w:pPr>
        <w:ind w:left="1635" w:hanging="360"/>
      </w:p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2">
    <w:nsid w:val="6D744970"/>
    <w:multiLevelType w:val="singleLevel"/>
    <w:tmpl w:val="3FFAAD76"/>
    <w:lvl w:ilvl="0">
      <w:start w:val="1"/>
      <w:numFmt w:val="irohaFullWidth"/>
      <w:pStyle w:val="a"/>
      <w:lvlText w:val="-"/>
      <w:lvlJc w:val="center"/>
      <w:pPr>
        <w:tabs>
          <w:tab w:val="num" w:pos="1512"/>
        </w:tabs>
        <w:ind w:left="1512" w:hanging="504"/>
      </w:pPr>
      <w:rPr>
        <w:rFonts w:ascii="Times New Roman" w:hAnsi="Times New Roman" w:cs="Times New Roman" w:hint="default"/>
        <w:color w:val="000080"/>
        <w:sz w:val="20"/>
      </w:rPr>
    </w:lvl>
  </w:abstractNum>
  <w:abstractNum w:abstractNumId="23">
    <w:nsid w:val="748D1640"/>
    <w:multiLevelType w:val="hybridMultilevel"/>
    <w:tmpl w:val="70527244"/>
    <w:lvl w:ilvl="0" w:tplc="4EF43AD4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A22626"/>
    <w:multiLevelType w:val="hybridMultilevel"/>
    <w:tmpl w:val="0CCC70AE"/>
    <w:lvl w:ilvl="0" w:tplc="CF2C62C0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BF6BD2"/>
    <w:multiLevelType w:val="hybridMultilevel"/>
    <w:tmpl w:val="8D4068A6"/>
    <w:lvl w:ilvl="0" w:tplc="3A589A54">
      <w:start w:val="1"/>
      <w:numFmt w:val="decimal"/>
      <w:lvlText w:val="%1-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EB2ACD"/>
    <w:multiLevelType w:val="hybridMultilevel"/>
    <w:tmpl w:val="8ACAF43A"/>
    <w:lvl w:ilvl="0" w:tplc="05C6F932">
      <w:start w:val="1"/>
      <w:numFmt w:val="decimal"/>
      <w:lvlText w:val="المادة ( %1 ) : "/>
      <w:lvlJc w:val="left"/>
      <w:pPr>
        <w:ind w:left="360" w:hanging="360"/>
      </w:pPr>
      <w:rPr>
        <w:rFonts w:ascii="Times New Roman" w:hAnsi="Times New Roman" w:cs="Simplified Arabic" w:hint="default"/>
        <w:b w:val="0"/>
        <w:bCs/>
        <w:i w:val="0"/>
        <w:iCs w:val="0"/>
        <w:caps w:val="0"/>
        <w:vanish w:val="0"/>
        <w:color w:val="000000"/>
        <w:spacing w:val="-20"/>
        <w:sz w:val="28"/>
        <w:szCs w:val="28"/>
        <w:u w:color="C0C0C0"/>
        <w:lang w:val="en-US" w:bidi="ar-SA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2068C8">
      <w:start w:val="1"/>
      <w:numFmt w:val="decimal"/>
      <w:lvlText w:val="%2."/>
      <w:lvlJc w:val="left"/>
      <w:pPr>
        <w:ind w:left="1791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7">
    <w:nsid w:val="7A015956"/>
    <w:multiLevelType w:val="hybridMultilevel"/>
    <w:tmpl w:val="1BBC47F8"/>
    <w:lvl w:ilvl="0" w:tplc="0409000F">
      <w:start w:val="1"/>
      <w:numFmt w:val="decimal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AC23BF9"/>
    <w:multiLevelType w:val="hybridMultilevel"/>
    <w:tmpl w:val="9EEA08EE"/>
    <w:lvl w:ilvl="0" w:tplc="0409000F">
      <w:start w:val="1"/>
      <w:numFmt w:val="decimal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BC03D8C"/>
    <w:multiLevelType w:val="hybridMultilevel"/>
    <w:tmpl w:val="13367B5E"/>
    <w:lvl w:ilvl="0" w:tplc="4E50AE5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CFC2901"/>
    <w:multiLevelType w:val="hybridMultilevel"/>
    <w:tmpl w:val="52D4EB18"/>
    <w:lvl w:ilvl="0" w:tplc="04090001">
      <w:start w:val="8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24"/>
  </w:num>
  <w:num w:numId="4">
    <w:abstractNumId w:val="5"/>
  </w:num>
  <w:num w:numId="5">
    <w:abstractNumId w:val="12"/>
  </w:num>
  <w:num w:numId="6">
    <w:abstractNumId w:val="11"/>
  </w:num>
  <w:num w:numId="7">
    <w:abstractNumId w:val="3"/>
  </w:num>
  <w:num w:numId="8">
    <w:abstractNumId w:val="16"/>
  </w:num>
  <w:num w:numId="9">
    <w:abstractNumId w:val="26"/>
  </w:num>
  <w:num w:numId="10">
    <w:abstractNumId w:val="21"/>
  </w:num>
  <w:num w:numId="11">
    <w:abstractNumId w:val="13"/>
  </w:num>
  <w:num w:numId="12">
    <w:abstractNumId w:val="28"/>
  </w:num>
  <w:num w:numId="13">
    <w:abstractNumId w:val="27"/>
  </w:num>
  <w:num w:numId="14">
    <w:abstractNumId w:val="6"/>
  </w:num>
  <w:num w:numId="15">
    <w:abstractNumId w:val="7"/>
  </w:num>
  <w:num w:numId="16">
    <w:abstractNumId w:val="18"/>
  </w:num>
  <w:num w:numId="17">
    <w:abstractNumId w:val="17"/>
  </w:num>
  <w:num w:numId="18">
    <w:abstractNumId w:val="15"/>
  </w:num>
  <w:num w:numId="19">
    <w:abstractNumId w:val="2"/>
  </w:num>
  <w:num w:numId="20">
    <w:abstractNumId w:val="1"/>
  </w:num>
  <w:num w:numId="21">
    <w:abstractNumId w:val="4"/>
  </w:num>
  <w:num w:numId="22">
    <w:abstractNumId w:val="23"/>
  </w:num>
  <w:num w:numId="23">
    <w:abstractNumId w:val="30"/>
  </w:num>
  <w:num w:numId="24">
    <w:abstractNumId w:val="20"/>
  </w:num>
  <w:num w:numId="25">
    <w:abstractNumId w:val="0"/>
  </w:num>
  <w:num w:numId="26">
    <w:abstractNumId w:val="14"/>
  </w:num>
  <w:num w:numId="27">
    <w:abstractNumId w:val="10"/>
  </w:num>
  <w:num w:numId="28">
    <w:abstractNumId w:val="29"/>
  </w:num>
  <w:num w:numId="29">
    <w:abstractNumId w:val="8"/>
  </w:num>
  <w:num w:numId="30">
    <w:abstractNumId w:val="19"/>
  </w:num>
  <w:num w:numId="31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attachedTemplate r:id="rId1"/>
  <w:defaultTabStop w:val="72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94A"/>
    <w:rsid w:val="00003105"/>
    <w:rsid w:val="00011908"/>
    <w:rsid w:val="0002206E"/>
    <w:rsid w:val="0002653B"/>
    <w:rsid w:val="000316CA"/>
    <w:rsid w:val="000473B1"/>
    <w:rsid w:val="000539E5"/>
    <w:rsid w:val="0006046D"/>
    <w:rsid w:val="000609DB"/>
    <w:rsid w:val="000678B0"/>
    <w:rsid w:val="0007024B"/>
    <w:rsid w:val="00081A56"/>
    <w:rsid w:val="00086428"/>
    <w:rsid w:val="00093FA5"/>
    <w:rsid w:val="000A4B8F"/>
    <w:rsid w:val="000A4F60"/>
    <w:rsid w:val="000A65CF"/>
    <w:rsid w:val="000B37E1"/>
    <w:rsid w:val="000B5B0A"/>
    <w:rsid w:val="000B7597"/>
    <w:rsid w:val="000D4978"/>
    <w:rsid w:val="00117C4C"/>
    <w:rsid w:val="0013034B"/>
    <w:rsid w:val="00154DE2"/>
    <w:rsid w:val="00156971"/>
    <w:rsid w:val="0015790C"/>
    <w:rsid w:val="00160D6C"/>
    <w:rsid w:val="00176C0A"/>
    <w:rsid w:val="001772ED"/>
    <w:rsid w:val="00177C34"/>
    <w:rsid w:val="001A0C8C"/>
    <w:rsid w:val="001A3350"/>
    <w:rsid w:val="001B5038"/>
    <w:rsid w:val="001D2623"/>
    <w:rsid w:val="001D3676"/>
    <w:rsid w:val="001D3B87"/>
    <w:rsid w:val="001F0901"/>
    <w:rsid w:val="001F3E6B"/>
    <w:rsid w:val="00210C1F"/>
    <w:rsid w:val="0021355A"/>
    <w:rsid w:val="00216532"/>
    <w:rsid w:val="00216668"/>
    <w:rsid w:val="002348EA"/>
    <w:rsid w:val="002369CC"/>
    <w:rsid w:val="0024003B"/>
    <w:rsid w:val="00241F72"/>
    <w:rsid w:val="00263662"/>
    <w:rsid w:val="002651E9"/>
    <w:rsid w:val="00265818"/>
    <w:rsid w:val="0026776D"/>
    <w:rsid w:val="00274B68"/>
    <w:rsid w:val="00285E1B"/>
    <w:rsid w:val="002866AF"/>
    <w:rsid w:val="002967FB"/>
    <w:rsid w:val="002A6969"/>
    <w:rsid w:val="002A6CD5"/>
    <w:rsid w:val="002B639C"/>
    <w:rsid w:val="002C28A5"/>
    <w:rsid w:val="002C5EEF"/>
    <w:rsid w:val="002D1F36"/>
    <w:rsid w:val="002E3DD2"/>
    <w:rsid w:val="002F5E0D"/>
    <w:rsid w:val="0030096E"/>
    <w:rsid w:val="0030396E"/>
    <w:rsid w:val="00307ED8"/>
    <w:rsid w:val="00311980"/>
    <w:rsid w:val="0032628E"/>
    <w:rsid w:val="0032782C"/>
    <w:rsid w:val="00333444"/>
    <w:rsid w:val="003451E2"/>
    <w:rsid w:val="00346954"/>
    <w:rsid w:val="0035021F"/>
    <w:rsid w:val="00357B0F"/>
    <w:rsid w:val="0036417C"/>
    <w:rsid w:val="00366901"/>
    <w:rsid w:val="00370B38"/>
    <w:rsid w:val="003734E9"/>
    <w:rsid w:val="00381C9D"/>
    <w:rsid w:val="00384602"/>
    <w:rsid w:val="00390294"/>
    <w:rsid w:val="00390C6A"/>
    <w:rsid w:val="0039111C"/>
    <w:rsid w:val="00393291"/>
    <w:rsid w:val="003A291F"/>
    <w:rsid w:val="003B62A1"/>
    <w:rsid w:val="003C14AF"/>
    <w:rsid w:val="003C5A92"/>
    <w:rsid w:val="003D2B08"/>
    <w:rsid w:val="003D32DE"/>
    <w:rsid w:val="003E6EF6"/>
    <w:rsid w:val="003E7B5C"/>
    <w:rsid w:val="003F13C8"/>
    <w:rsid w:val="003F7CAF"/>
    <w:rsid w:val="00407A84"/>
    <w:rsid w:val="004203F6"/>
    <w:rsid w:val="00420854"/>
    <w:rsid w:val="00425A34"/>
    <w:rsid w:val="00431DF5"/>
    <w:rsid w:val="004371C2"/>
    <w:rsid w:val="0044048A"/>
    <w:rsid w:val="00442FA5"/>
    <w:rsid w:val="00463A10"/>
    <w:rsid w:val="00481F6C"/>
    <w:rsid w:val="004821F2"/>
    <w:rsid w:val="00484E3E"/>
    <w:rsid w:val="004941AC"/>
    <w:rsid w:val="00497480"/>
    <w:rsid w:val="004A4034"/>
    <w:rsid w:val="004C4247"/>
    <w:rsid w:val="004E046F"/>
    <w:rsid w:val="004E05E3"/>
    <w:rsid w:val="004E147F"/>
    <w:rsid w:val="004E1784"/>
    <w:rsid w:val="005023C5"/>
    <w:rsid w:val="00507EA8"/>
    <w:rsid w:val="00526D2F"/>
    <w:rsid w:val="0052727A"/>
    <w:rsid w:val="005425E4"/>
    <w:rsid w:val="00547423"/>
    <w:rsid w:val="0055026D"/>
    <w:rsid w:val="00550EC5"/>
    <w:rsid w:val="00551C97"/>
    <w:rsid w:val="00562831"/>
    <w:rsid w:val="005A1147"/>
    <w:rsid w:val="005A2112"/>
    <w:rsid w:val="005A46C2"/>
    <w:rsid w:val="005B22A3"/>
    <w:rsid w:val="005C3959"/>
    <w:rsid w:val="005D130F"/>
    <w:rsid w:val="005D71DA"/>
    <w:rsid w:val="005E049F"/>
    <w:rsid w:val="005F43FE"/>
    <w:rsid w:val="006032A3"/>
    <w:rsid w:val="006151BF"/>
    <w:rsid w:val="006245F6"/>
    <w:rsid w:val="00627925"/>
    <w:rsid w:val="00634249"/>
    <w:rsid w:val="00636BE3"/>
    <w:rsid w:val="0063705B"/>
    <w:rsid w:val="00642D7C"/>
    <w:rsid w:val="0065702E"/>
    <w:rsid w:val="006735AC"/>
    <w:rsid w:val="00677610"/>
    <w:rsid w:val="006802C5"/>
    <w:rsid w:val="00681C21"/>
    <w:rsid w:val="00681C8C"/>
    <w:rsid w:val="006843FD"/>
    <w:rsid w:val="006869BD"/>
    <w:rsid w:val="006873C7"/>
    <w:rsid w:val="0069594A"/>
    <w:rsid w:val="006A19B6"/>
    <w:rsid w:val="006B336B"/>
    <w:rsid w:val="006B35F3"/>
    <w:rsid w:val="006C5891"/>
    <w:rsid w:val="006D7384"/>
    <w:rsid w:val="006F0BC6"/>
    <w:rsid w:val="006F3463"/>
    <w:rsid w:val="006F5AD5"/>
    <w:rsid w:val="006F6595"/>
    <w:rsid w:val="00700C12"/>
    <w:rsid w:val="00710E47"/>
    <w:rsid w:val="00724FCC"/>
    <w:rsid w:val="00745914"/>
    <w:rsid w:val="00751F31"/>
    <w:rsid w:val="0079270E"/>
    <w:rsid w:val="007963A5"/>
    <w:rsid w:val="007A7F11"/>
    <w:rsid w:val="007B4B28"/>
    <w:rsid w:val="007C0909"/>
    <w:rsid w:val="007C2A27"/>
    <w:rsid w:val="007C3A94"/>
    <w:rsid w:val="007C5207"/>
    <w:rsid w:val="007D3861"/>
    <w:rsid w:val="007E1C88"/>
    <w:rsid w:val="007E2C24"/>
    <w:rsid w:val="008168D4"/>
    <w:rsid w:val="0082784F"/>
    <w:rsid w:val="008402CC"/>
    <w:rsid w:val="00844514"/>
    <w:rsid w:val="0086566F"/>
    <w:rsid w:val="00867E61"/>
    <w:rsid w:val="00877297"/>
    <w:rsid w:val="00884D52"/>
    <w:rsid w:val="008863CB"/>
    <w:rsid w:val="0089425D"/>
    <w:rsid w:val="008965B2"/>
    <w:rsid w:val="008A0815"/>
    <w:rsid w:val="008A0F8C"/>
    <w:rsid w:val="008A3247"/>
    <w:rsid w:val="008A7396"/>
    <w:rsid w:val="008B39C6"/>
    <w:rsid w:val="008B3A16"/>
    <w:rsid w:val="008B5186"/>
    <w:rsid w:val="008C15CE"/>
    <w:rsid w:val="008C26FA"/>
    <w:rsid w:val="008C2A6A"/>
    <w:rsid w:val="008D2B5C"/>
    <w:rsid w:val="008E38C7"/>
    <w:rsid w:val="008E7FF2"/>
    <w:rsid w:val="00922A40"/>
    <w:rsid w:val="0093169E"/>
    <w:rsid w:val="009355D3"/>
    <w:rsid w:val="009356F3"/>
    <w:rsid w:val="00945690"/>
    <w:rsid w:val="009630C7"/>
    <w:rsid w:val="00963E90"/>
    <w:rsid w:val="0098483B"/>
    <w:rsid w:val="009872F1"/>
    <w:rsid w:val="00992A64"/>
    <w:rsid w:val="0099547F"/>
    <w:rsid w:val="009B326C"/>
    <w:rsid w:val="009B797F"/>
    <w:rsid w:val="009D16DB"/>
    <w:rsid w:val="009D6BC2"/>
    <w:rsid w:val="009D6E52"/>
    <w:rsid w:val="009E0E7A"/>
    <w:rsid w:val="009E38E0"/>
    <w:rsid w:val="009E5941"/>
    <w:rsid w:val="009F0607"/>
    <w:rsid w:val="009F1014"/>
    <w:rsid w:val="009F5015"/>
    <w:rsid w:val="009F55D6"/>
    <w:rsid w:val="009F7328"/>
    <w:rsid w:val="00A01F77"/>
    <w:rsid w:val="00A50234"/>
    <w:rsid w:val="00A5499E"/>
    <w:rsid w:val="00A558EB"/>
    <w:rsid w:val="00A62DB3"/>
    <w:rsid w:val="00A760EB"/>
    <w:rsid w:val="00AA1959"/>
    <w:rsid w:val="00AA6307"/>
    <w:rsid w:val="00AA7D1A"/>
    <w:rsid w:val="00AC6460"/>
    <w:rsid w:val="00AD3423"/>
    <w:rsid w:val="00AD517F"/>
    <w:rsid w:val="00AD71E1"/>
    <w:rsid w:val="00AE1CF2"/>
    <w:rsid w:val="00AE6380"/>
    <w:rsid w:val="00AF051E"/>
    <w:rsid w:val="00B033F1"/>
    <w:rsid w:val="00B065AE"/>
    <w:rsid w:val="00B07909"/>
    <w:rsid w:val="00B22B5D"/>
    <w:rsid w:val="00B337B0"/>
    <w:rsid w:val="00B4185B"/>
    <w:rsid w:val="00B43FAE"/>
    <w:rsid w:val="00B44D34"/>
    <w:rsid w:val="00B50674"/>
    <w:rsid w:val="00B53562"/>
    <w:rsid w:val="00B730CB"/>
    <w:rsid w:val="00B83B42"/>
    <w:rsid w:val="00B926C8"/>
    <w:rsid w:val="00B927EA"/>
    <w:rsid w:val="00B932FC"/>
    <w:rsid w:val="00BA1536"/>
    <w:rsid w:val="00BA68A0"/>
    <w:rsid w:val="00BC2E7B"/>
    <w:rsid w:val="00BC4174"/>
    <w:rsid w:val="00BD58A6"/>
    <w:rsid w:val="00BE7481"/>
    <w:rsid w:val="00C33833"/>
    <w:rsid w:val="00C358D0"/>
    <w:rsid w:val="00C4179D"/>
    <w:rsid w:val="00C43B64"/>
    <w:rsid w:val="00C44B60"/>
    <w:rsid w:val="00C4781A"/>
    <w:rsid w:val="00C479ED"/>
    <w:rsid w:val="00C5296B"/>
    <w:rsid w:val="00C77445"/>
    <w:rsid w:val="00C777BD"/>
    <w:rsid w:val="00C77D7D"/>
    <w:rsid w:val="00C84E36"/>
    <w:rsid w:val="00C9460E"/>
    <w:rsid w:val="00C94925"/>
    <w:rsid w:val="00CA2371"/>
    <w:rsid w:val="00CB5C74"/>
    <w:rsid w:val="00CE4C32"/>
    <w:rsid w:val="00CE674A"/>
    <w:rsid w:val="00CF6C99"/>
    <w:rsid w:val="00D029E4"/>
    <w:rsid w:val="00D07F8B"/>
    <w:rsid w:val="00D2164A"/>
    <w:rsid w:val="00D21A2D"/>
    <w:rsid w:val="00D30B46"/>
    <w:rsid w:val="00D47497"/>
    <w:rsid w:val="00D63737"/>
    <w:rsid w:val="00D86AFE"/>
    <w:rsid w:val="00D917FF"/>
    <w:rsid w:val="00D94D51"/>
    <w:rsid w:val="00DD379C"/>
    <w:rsid w:val="00DD4486"/>
    <w:rsid w:val="00DE3610"/>
    <w:rsid w:val="00DF3B00"/>
    <w:rsid w:val="00DF5EB5"/>
    <w:rsid w:val="00E03718"/>
    <w:rsid w:val="00E07AA6"/>
    <w:rsid w:val="00E12552"/>
    <w:rsid w:val="00E13240"/>
    <w:rsid w:val="00E27EE3"/>
    <w:rsid w:val="00E360F9"/>
    <w:rsid w:val="00E36D6D"/>
    <w:rsid w:val="00E37CBB"/>
    <w:rsid w:val="00E46739"/>
    <w:rsid w:val="00E56C01"/>
    <w:rsid w:val="00E56F61"/>
    <w:rsid w:val="00EA4FE3"/>
    <w:rsid w:val="00ED000A"/>
    <w:rsid w:val="00ED309D"/>
    <w:rsid w:val="00ED752D"/>
    <w:rsid w:val="00EE09F1"/>
    <w:rsid w:val="00EE18BD"/>
    <w:rsid w:val="00F00F9F"/>
    <w:rsid w:val="00F0669F"/>
    <w:rsid w:val="00F1726E"/>
    <w:rsid w:val="00F27FA6"/>
    <w:rsid w:val="00F3127D"/>
    <w:rsid w:val="00F43949"/>
    <w:rsid w:val="00F52C5D"/>
    <w:rsid w:val="00F55495"/>
    <w:rsid w:val="00F574AA"/>
    <w:rsid w:val="00F8347D"/>
    <w:rsid w:val="00F87F20"/>
    <w:rsid w:val="00F87F7B"/>
    <w:rsid w:val="00F91157"/>
    <w:rsid w:val="00F933FF"/>
    <w:rsid w:val="00F94BBA"/>
    <w:rsid w:val="00FA273C"/>
    <w:rsid w:val="00FD59FB"/>
    <w:rsid w:val="00FE285D"/>
    <w:rsid w:val="00FF4C65"/>
    <w:rsid w:val="00FF5B24"/>
    <w:rsid w:val="00FF5B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51F31"/>
    <w:pPr>
      <w:bidi/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0"/>
    <w:next w:val="a0"/>
    <w:link w:val="2Char"/>
    <w:uiPriority w:val="99"/>
    <w:qFormat/>
    <w:rsid w:val="00CB5C74"/>
    <w:pPr>
      <w:keepNext/>
      <w:autoSpaceDE w:val="0"/>
      <w:autoSpaceDN w:val="0"/>
      <w:spacing w:after="0" w:line="240" w:lineRule="auto"/>
      <w:outlineLvl w:val="1"/>
    </w:pPr>
    <w:rPr>
      <w:rFonts w:ascii="Times New Roman" w:hAnsi="Times New Roman" w:cs="Times New Roman"/>
      <w:b/>
      <w:bCs/>
      <w:sz w:val="20"/>
      <w:szCs w:val="26"/>
      <w:lang w:val="x-none" w:eastAsia="x-none"/>
    </w:rPr>
  </w:style>
  <w:style w:type="paragraph" w:styleId="4">
    <w:name w:val="heading 4"/>
    <w:basedOn w:val="a0"/>
    <w:next w:val="a0"/>
    <w:link w:val="4Char"/>
    <w:uiPriority w:val="99"/>
    <w:qFormat/>
    <w:rsid w:val="00CB5C74"/>
    <w:pPr>
      <w:keepNext/>
      <w:autoSpaceDE w:val="0"/>
      <w:autoSpaceDN w:val="0"/>
      <w:spacing w:after="0" w:line="240" w:lineRule="auto"/>
      <w:jc w:val="center"/>
      <w:outlineLvl w:val="3"/>
    </w:pPr>
    <w:rPr>
      <w:rFonts w:ascii="Times New Roman" w:hAnsi="Times New Roman" w:cs="Times New Roman"/>
      <w:b/>
      <w:bCs/>
      <w:sz w:val="20"/>
      <w:szCs w:val="32"/>
      <w:lang w:val="x-none" w:eastAsia="x-none"/>
    </w:rPr>
  </w:style>
  <w:style w:type="paragraph" w:styleId="5">
    <w:name w:val="heading 5"/>
    <w:basedOn w:val="a0"/>
    <w:next w:val="a0"/>
    <w:link w:val="5Char"/>
    <w:uiPriority w:val="99"/>
    <w:qFormat/>
    <w:rsid w:val="00751F31"/>
    <w:pPr>
      <w:keepNext/>
      <w:spacing w:after="0" w:line="240" w:lineRule="auto"/>
      <w:ind w:left="113" w:right="113"/>
      <w:jc w:val="center"/>
      <w:outlineLvl w:val="4"/>
    </w:pPr>
    <w:rPr>
      <w:rFonts w:ascii="Times New Roman" w:hAnsi="Times New Roman" w:cs="Times New Roman"/>
      <w:b/>
      <w:bCs/>
    </w:rPr>
  </w:style>
  <w:style w:type="paragraph" w:styleId="6">
    <w:name w:val="heading 6"/>
    <w:basedOn w:val="a0"/>
    <w:next w:val="a0"/>
    <w:link w:val="6Char"/>
    <w:uiPriority w:val="9"/>
    <w:unhideWhenUsed/>
    <w:qFormat/>
    <w:rsid w:val="00CB5C74"/>
    <w:pPr>
      <w:bidi w:val="0"/>
      <w:spacing w:before="240" w:after="60"/>
      <w:outlineLvl w:val="5"/>
    </w:pPr>
    <w:rPr>
      <w:rFonts w:cs="Times New Roman"/>
      <w:b/>
      <w:bCs/>
      <w:lang w:val="x-none" w:eastAsia="x-none"/>
    </w:rPr>
  </w:style>
  <w:style w:type="paragraph" w:styleId="7">
    <w:name w:val="heading 7"/>
    <w:basedOn w:val="a0"/>
    <w:next w:val="a0"/>
    <w:link w:val="7Char"/>
    <w:uiPriority w:val="99"/>
    <w:qFormat/>
    <w:rsid w:val="00CB5C74"/>
    <w:pPr>
      <w:keepNext/>
      <w:autoSpaceDE w:val="0"/>
      <w:autoSpaceDN w:val="0"/>
      <w:spacing w:after="0" w:line="240" w:lineRule="auto"/>
      <w:ind w:right="1557" w:hanging="425"/>
      <w:outlineLvl w:val="6"/>
    </w:pPr>
    <w:rPr>
      <w:rFonts w:ascii="Times New Roman" w:hAnsi="Times New Roman" w:cs="Times New Roman"/>
      <w:b/>
      <w:bCs/>
      <w:sz w:val="20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Char">
    <w:name w:val="عنوان 5 Char"/>
    <w:link w:val="5"/>
    <w:uiPriority w:val="99"/>
    <w:rsid w:val="00751F31"/>
    <w:rPr>
      <w:rFonts w:ascii="Times New Roman" w:eastAsia="Times New Roman" w:hAnsi="Times New Roman" w:cs="Times New Roman"/>
      <w:b/>
      <w:bCs/>
    </w:rPr>
  </w:style>
  <w:style w:type="paragraph" w:styleId="a4">
    <w:name w:val="header"/>
    <w:basedOn w:val="a0"/>
    <w:link w:val="Char"/>
    <w:uiPriority w:val="99"/>
    <w:unhideWhenUsed/>
    <w:rsid w:val="00751F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link w:val="a4"/>
    <w:uiPriority w:val="99"/>
    <w:rsid w:val="00751F31"/>
    <w:rPr>
      <w:rFonts w:eastAsia="Times New Roman"/>
    </w:rPr>
  </w:style>
  <w:style w:type="character" w:styleId="Hyperlink">
    <w:name w:val="Hyperlink"/>
    <w:uiPriority w:val="99"/>
    <w:unhideWhenUsed/>
    <w:rsid w:val="00751F31"/>
    <w:rPr>
      <w:color w:val="0000FF"/>
      <w:u w:val="single"/>
    </w:rPr>
  </w:style>
  <w:style w:type="paragraph" w:styleId="a5">
    <w:name w:val="List Paragraph"/>
    <w:basedOn w:val="a0"/>
    <w:uiPriority w:val="34"/>
    <w:qFormat/>
    <w:rsid w:val="00751F31"/>
    <w:pPr>
      <w:ind w:left="720"/>
      <w:contextualSpacing/>
    </w:pPr>
  </w:style>
  <w:style w:type="paragraph" w:styleId="a6">
    <w:name w:val="footer"/>
    <w:basedOn w:val="a0"/>
    <w:link w:val="Char0"/>
    <w:uiPriority w:val="99"/>
    <w:unhideWhenUsed/>
    <w:rsid w:val="00A502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1"/>
    <w:link w:val="a6"/>
    <w:uiPriority w:val="99"/>
    <w:rsid w:val="00A50234"/>
    <w:rPr>
      <w:rFonts w:eastAsia="Times New Roman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2D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1"/>
    <w:link w:val="a7"/>
    <w:uiPriority w:val="99"/>
    <w:semiHidden/>
    <w:rsid w:val="002D1F36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431DF5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2"/>
    <w:uiPriority w:val="59"/>
    <w:rsid w:val="00867E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2"/>
    <w:next w:val="a9"/>
    <w:uiPriority w:val="59"/>
    <w:rsid w:val="00710E4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a2"/>
    <w:next w:val="a9"/>
    <w:uiPriority w:val="59"/>
    <w:rsid w:val="00E13240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2"/>
    <w:next w:val="a9"/>
    <w:uiPriority w:val="59"/>
    <w:rsid w:val="0000310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شبكة جدول4"/>
    <w:basedOn w:val="a2"/>
    <w:next w:val="a9"/>
    <w:uiPriority w:val="59"/>
    <w:rsid w:val="0026366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عنوان 2 Char"/>
    <w:basedOn w:val="a1"/>
    <w:link w:val="2"/>
    <w:uiPriority w:val="99"/>
    <w:rsid w:val="00CB5C74"/>
    <w:rPr>
      <w:rFonts w:ascii="Times New Roman" w:eastAsia="Times New Roman" w:hAnsi="Times New Roman" w:cs="Times New Roman"/>
      <w:b/>
      <w:bCs/>
      <w:szCs w:val="26"/>
      <w:lang w:val="x-none" w:eastAsia="x-none"/>
    </w:rPr>
  </w:style>
  <w:style w:type="character" w:customStyle="1" w:styleId="4Char">
    <w:name w:val="عنوان 4 Char"/>
    <w:basedOn w:val="a1"/>
    <w:link w:val="4"/>
    <w:uiPriority w:val="99"/>
    <w:rsid w:val="00CB5C74"/>
    <w:rPr>
      <w:rFonts w:ascii="Times New Roman" w:eastAsia="Times New Roman" w:hAnsi="Times New Roman" w:cs="Times New Roman"/>
      <w:b/>
      <w:bCs/>
      <w:szCs w:val="32"/>
      <w:lang w:val="x-none" w:eastAsia="x-none"/>
    </w:rPr>
  </w:style>
  <w:style w:type="character" w:customStyle="1" w:styleId="6Char">
    <w:name w:val="عنوان 6 Char"/>
    <w:basedOn w:val="a1"/>
    <w:link w:val="6"/>
    <w:uiPriority w:val="9"/>
    <w:rsid w:val="00CB5C74"/>
    <w:rPr>
      <w:rFonts w:eastAsia="Times New Roman" w:cs="Times New Roman"/>
      <w:b/>
      <w:bCs/>
      <w:sz w:val="22"/>
      <w:szCs w:val="22"/>
      <w:lang w:val="x-none" w:eastAsia="x-none"/>
    </w:rPr>
  </w:style>
  <w:style w:type="character" w:customStyle="1" w:styleId="7Char">
    <w:name w:val="عنوان 7 Char"/>
    <w:basedOn w:val="a1"/>
    <w:link w:val="7"/>
    <w:uiPriority w:val="99"/>
    <w:rsid w:val="00CB5C74"/>
    <w:rPr>
      <w:rFonts w:ascii="Times New Roman" w:eastAsia="Times New Roman" w:hAnsi="Times New Roman" w:cs="Times New Roman"/>
      <w:b/>
      <w:bCs/>
      <w:szCs w:val="26"/>
      <w:lang w:val="x-none" w:eastAsia="x-none"/>
    </w:rPr>
  </w:style>
  <w:style w:type="numbering" w:customStyle="1" w:styleId="10">
    <w:name w:val="بلا قائمة1"/>
    <w:next w:val="a3"/>
    <w:uiPriority w:val="99"/>
    <w:semiHidden/>
    <w:unhideWhenUsed/>
    <w:rsid w:val="00CB5C74"/>
  </w:style>
  <w:style w:type="table" w:customStyle="1" w:styleId="50">
    <w:name w:val="شبكة جدول5"/>
    <w:basedOn w:val="a2"/>
    <w:next w:val="a9"/>
    <w:uiPriority w:val="59"/>
    <w:rsid w:val="00CB5C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Date"/>
    <w:basedOn w:val="a0"/>
    <w:next w:val="a0"/>
    <w:link w:val="Char2"/>
    <w:rsid w:val="00CB5C74"/>
    <w:pPr>
      <w:numPr>
        <w:numId w:val="1"/>
      </w:numPr>
      <w:tabs>
        <w:tab w:val="clear" w:pos="1512"/>
      </w:tabs>
      <w:spacing w:after="0" w:line="240" w:lineRule="auto"/>
      <w:ind w:left="0" w:firstLine="0"/>
      <w:jc w:val="center"/>
    </w:pPr>
    <w:rPr>
      <w:rFonts w:ascii="Times New Roman" w:hAnsi="Times New Roman" w:cs="Arabic Transparent"/>
      <w:b/>
      <w:bCs/>
      <w:sz w:val="24"/>
      <w:szCs w:val="32"/>
      <w:lang w:val="x-none" w:eastAsia="x-none" w:bidi="ar-LB"/>
    </w:rPr>
  </w:style>
  <w:style w:type="character" w:customStyle="1" w:styleId="Char2">
    <w:name w:val="تاريخ Char"/>
    <w:basedOn w:val="a1"/>
    <w:link w:val="a"/>
    <w:rsid w:val="00CB5C74"/>
    <w:rPr>
      <w:rFonts w:ascii="Times New Roman" w:eastAsia="Times New Roman" w:hAnsi="Times New Roman" w:cs="Arabic Transparent"/>
      <w:b/>
      <w:bCs/>
      <w:sz w:val="24"/>
      <w:szCs w:val="32"/>
      <w:lang w:val="x-none" w:eastAsia="x-none" w:bidi="ar-LB"/>
    </w:rPr>
  </w:style>
  <w:style w:type="paragraph" w:customStyle="1" w:styleId="Bult-2">
    <w:name w:val="Bult-2"/>
    <w:basedOn w:val="a0"/>
    <w:rsid w:val="00CB5C74"/>
    <w:pPr>
      <w:spacing w:after="0" w:line="240" w:lineRule="auto"/>
      <w:ind w:left="720" w:hanging="360"/>
      <w:jc w:val="both"/>
    </w:pPr>
    <w:rPr>
      <w:rFonts w:ascii="Times New Roman" w:hAnsi="Times New Roman" w:cs="Arabic Transparent"/>
      <w:sz w:val="24"/>
      <w:szCs w:val="28"/>
      <w:lang w:bidi="ar-LB"/>
    </w:rPr>
  </w:style>
  <w:style w:type="paragraph" w:styleId="aa">
    <w:name w:val="Subtitle"/>
    <w:basedOn w:val="a0"/>
    <w:link w:val="Char3"/>
    <w:uiPriority w:val="11"/>
    <w:qFormat/>
    <w:rsid w:val="00CB5C74"/>
    <w:pPr>
      <w:spacing w:after="0" w:line="240" w:lineRule="auto"/>
      <w:jc w:val="lowKashida"/>
    </w:pPr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Char3">
    <w:name w:val="عنوان فرعي Char"/>
    <w:basedOn w:val="a1"/>
    <w:link w:val="aa"/>
    <w:uiPriority w:val="11"/>
    <w:rsid w:val="00CB5C74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ab">
    <w:name w:val="Title"/>
    <w:basedOn w:val="a0"/>
    <w:link w:val="Char4"/>
    <w:uiPriority w:val="10"/>
    <w:qFormat/>
    <w:rsid w:val="00CB5C74"/>
    <w:pPr>
      <w:spacing w:after="0" w:line="240" w:lineRule="auto"/>
      <w:jc w:val="center"/>
    </w:pPr>
    <w:rPr>
      <w:rFonts w:ascii="Times New Roman" w:hAnsi="Times New Roman" w:cs="Times New Roman"/>
      <w:b/>
      <w:bCs/>
      <w:sz w:val="32"/>
      <w:szCs w:val="32"/>
      <w:lang w:val="x-none" w:eastAsia="ar-SA"/>
    </w:rPr>
  </w:style>
  <w:style w:type="character" w:customStyle="1" w:styleId="Char4">
    <w:name w:val="العنوان Char"/>
    <w:basedOn w:val="a1"/>
    <w:link w:val="ab"/>
    <w:uiPriority w:val="10"/>
    <w:rsid w:val="00CB5C74"/>
    <w:rPr>
      <w:rFonts w:ascii="Times New Roman" w:eastAsia="Times New Roman" w:hAnsi="Times New Roman" w:cs="Times New Roman"/>
      <w:b/>
      <w:bCs/>
      <w:sz w:val="32"/>
      <w:szCs w:val="32"/>
      <w:lang w:val="x-none" w:eastAsia="ar-SA"/>
    </w:rPr>
  </w:style>
  <w:style w:type="character" w:styleId="ac">
    <w:name w:val="Strong"/>
    <w:qFormat/>
    <w:rsid w:val="00CB5C74"/>
    <w:rPr>
      <w:b/>
      <w:bCs/>
    </w:rPr>
  </w:style>
  <w:style w:type="paragraph" w:customStyle="1" w:styleId="P2">
    <w:name w:val="P2"/>
    <w:basedOn w:val="a0"/>
    <w:rsid w:val="00CB5C74"/>
    <w:pPr>
      <w:tabs>
        <w:tab w:val="left" w:pos="1008"/>
      </w:tabs>
      <w:spacing w:after="0" w:line="240" w:lineRule="auto"/>
      <w:ind w:left="1008"/>
      <w:jc w:val="both"/>
    </w:pPr>
    <w:rPr>
      <w:rFonts w:ascii="Times New Roman" w:hAnsi="Times New Roman" w:cs="Arabic Transparent"/>
      <w:sz w:val="24"/>
      <w:szCs w:val="28"/>
      <w:lang w:bidi="ar-LB"/>
    </w:rPr>
  </w:style>
  <w:style w:type="paragraph" w:styleId="ad">
    <w:name w:val="No Spacing"/>
    <w:link w:val="Char5"/>
    <w:uiPriority w:val="1"/>
    <w:qFormat/>
    <w:rsid w:val="00CB5C74"/>
    <w:pPr>
      <w:bidi/>
    </w:pPr>
    <w:rPr>
      <w:rFonts w:eastAsia="Times New Roman" w:cs="Times New Roman"/>
      <w:sz w:val="22"/>
      <w:szCs w:val="22"/>
    </w:rPr>
  </w:style>
  <w:style w:type="character" w:customStyle="1" w:styleId="Char5">
    <w:name w:val="بلا تباعد Char"/>
    <w:link w:val="ad"/>
    <w:uiPriority w:val="1"/>
    <w:rsid w:val="00CB5C74"/>
    <w:rPr>
      <w:rFonts w:eastAsia="Times New Roman" w:cs="Times New Roman"/>
      <w:sz w:val="22"/>
      <w:szCs w:val="22"/>
    </w:rPr>
  </w:style>
  <w:style w:type="table" w:customStyle="1" w:styleId="TableGrid1">
    <w:name w:val="Table Grid1"/>
    <w:basedOn w:val="a2"/>
    <w:next w:val="a9"/>
    <w:uiPriority w:val="39"/>
    <w:rsid w:val="00CB5C7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شبكة جدول6"/>
    <w:basedOn w:val="a2"/>
    <w:next w:val="a9"/>
    <w:uiPriority w:val="59"/>
    <w:rsid w:val="005E049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شبكة جدول7"/>
    <w:basedOn w:val="a2"/>
    <w:next w:val="a9"/>
    <w:uiPriority w:val="59"/>
    <w:rsid w:val="00A760EB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شبكة جدول8"/>
    <w:basedOn w:val="a2"/>
    <w:next w:val="a9"/>
    <w:uiPriority w:val="59"/>
    <w:rsid w:val="00093FA5"/>
    <w:rPr>
      <w:sz w:val="22"/>
      <w:szCs w:val="22"/>
      <w:lang w:val="en-M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basedOn w:val="a1"/>
    <w:uiPriority w:val="99"/>
    <w:semiHidden/>
    <w:unhideWhenUsed/>
    <w:rsid w:val="00EE18BD"/>
    <w:rPr>
      <w:sz w:val="16"/>
      <w:szCs w:val="16"/>
    </w:rPr>
  </w:style>
  <w:style w:type="paragraph" w:styleId="af">
    <w:name w:val="annotation text"/>
    <w:basedOn w:val="a0"/>
    <w:link w:val="Char6"/>
    <w:uiPriority w:val="99"/>
    <w:semiHidden/>
    <w:unhideWhenUsed/>
    <w:rsid w:val="00EE18BD"/>
    <w:pPr>
      <w:spacing w:line="240" w:lineRule="auto"/>
    </w:pPr>
    <w:rPr>
      <w:sz w:val="20"/>
      <w:szCs w:val="20"/>
    </w:rPr>
  </w:style>
  <w:style w:type="character" w:customStyle="1" w:styleId="Char6">
    <w:name w:val="نص تعليق Char"/>
    <w:basedOn w:val="a1"/>
    <w:link w:val="af"/>
    <w:uiPriority w:val="99"/>
    <w:semiHidden/>
    <w:rsid w:val="00EE18BD"/>
    <w:rPr>
      <w:rFonts w:eastAsia="Times New Roman"/>
    </w:rPr>
  </w:style>
  <w:style w:type="paragraph" w:styleId="af0">
    <w:name w:val="annotation subject"/>
    <w:basedOn w:val="af"/>
    <w:next w:val="af"/>
    <w:link w:val="Char7"/>
    <w:uiPriority w:val="99"/>
    <w:semiHidden/>
    <w:unhideWhenUsed/>
    <w:rsid w:val="00EE18BD"/>
    <w:rPr>
      <w:b/>
      <w:bCs/>
    </w:rPr>
  </w:style>
  <w:style w:type="character" w:customStyle="1" w:styleId="Char7">
    <w:name w:val="موضوع تعليق Char"/>
    <w:basedOn w:val="Char6"/>
    <w:link w:val="af0"/>
    <w:uiPriority w:val="99"/>
    <w:semiHidden/>
    <w:rsid w:val="00EE18BD"/>
    <w:rPr>
      <w:rFonts w:eastAsia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51F31"/>
    <w:pPr>
      <w:bidi/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0"/>
    <w:next w:val="a0"/>
    <w:link w:val="2Char"/>
    <w:uiPriority w:val="99"/>
    <w:qFormat/>
    <w:rsid w:val="00CB5C74"/>
    <w:pPr>
      <w:keepNext/>
      <w:autoSpaceDE w:val="0"/>
      <w:autoSpaceDN w:val="0"/>
      <w:spacing w:after="0" w:line="240" w:lineRule="auto"/>
      <w:outlineLvl w:val="1"/>
    </w:pPr>
    <w:rPr>
      <w:rFonts w:ascii="Times New Roman" w:hAnsi="Times New Roman" w:cs="Times New Roman"/>
      <w:b/>
      <w:bCs/>
      <w:sz w:val="20"/>
      <w:szCs w:val="26"/>
      <w:lang w:val="x-none" w:eastAsia="x-none"/>
    </w:rPr>
  </w:style>
  <w:style w:type="paragraph" w:styleId="4">
    <w:name w:val="heading 4"/>
    <w:basedOn w:val="a0"/>
    <w:next w:val="a0"/>
    <w:link w:val="4Char"/>
    <w:uiPriority w:val="99"/>
    <w:qFormat/>
    <w:rsid w:val="00CB5C74"/>
    <w:pPr>
      <w:keepNext/>
      <w:autoSpaceDE w:val="0"/>
      <w:autoSpaceDN w:val="0"/>
      <w:spacing w:after="0" w:line="240" w:lineRule="auto"/>
      <w:jc w:val="center"/>
      <w:outlineLvl w:val="3"/>
    </w:pPr>
    <w:rPr>
      <w:rFonts w:ascii="Times New Roman" w:hAnsi="Times New Roman" w:cs="Times New Roman"/>
      <w:b/>
      <w:bCs/>
      <w:sz w:val="20"/>
      <w:szCs w:val="32"/>
      <w:lang w:val="x-none" w:eastAsia="x-none"/>
    </w:rPr>
  </w:style>
  <w:style w:type="paragraph" w:styleId="5">
    <w:name w:val="heading 5"/>
    <w:basedOn w:val="a0"/>
    <w:next w:val="a0"/>
    <w:link w:val="5Char"/>
    <w:uiPriority w:val="99"/>
    <w:qFormat/>
    <w:rsid w:val="00751F31"/>
    <w:pPr>
      <w:keepNext/>
      <w:spacing w:after="0" w:line="240" w:lineRule="auto"/>
      <w:ind w:left="113" w:right="113"/>
      <w:jc w:val="center"/>
      <w:outlineLvl w:val="4"/>
    </w:pPr>
    <w:rPr>
      <w:rFonts w:ascii="Times New Roman" w:hAnsi="Times New Roman" w:cs="Times New Roman"/>
      <w:b/>
      <w:bCs/>
    </w:rPr>
  </w:style>
  <w:style w:type="paragraph" w:styleId="6">
    <w:name w:val="heading 6"/>
    <w:basedOn w:val="a0"/>
    <w:next w:val="a0"/>
    <w:link w:val="6Char"/>
    <w:uiPriority w:val="9"/>
    <w:unhideWhenUsed/>
    <w:qFormat/>
    <w:rsid w:val="00CB5C74"/>
    <w:pPr>
      <w:bidi w:val="0"/>
      <w:spacing w:before="240" w:after="60"/>
      <w:outlineLvl w:val="5"/>
    </w:pPr>
    <w:rPr>
      <w:rFonts w:cs="Times New Roman"/>
      <w:b/>
      <w:bCs/>
      <w:lang w:val="x-none" w:eastAsia="x-none"/>
    </w:rPr>
  </w:style>
  <w:style w:type="paragraph" w:styleId="7">
    <w:name w:val="heading 7"/>
    <w:basedOn w:val="a0"/>
    <w:next w:val="a0"/>
    <w:link w:val="7Char"/>
    <w:uiPriority w:val="99"/>
    <w:qFormat/>
    <w:rsid w:val="00CB5C74"/>
    <w:pPr>
      <w:keepNext/>
      <w:autoSpaceDE w:val="0"/>
      <w:autoSpaceDN w:val="0"/>
      <w:spacing w:after="0" w:line="240" w:lineRule="auto"/>
      <w:ind w:right="1557" w:hanging="425"/>
      <w:outlineLvl w:val="6"/>
    </w:pPr>
    <w:rPr>
      <w:rFonts w:ascii="Times New Roman" w:hAnsi="Times New Roman" w:cs="Times New Roman"/>
      <w:b/>
      <w:bCs/>
      <w:sz w:val="20"/>
      <w:szCs w:val="2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Char">
    <w:name w:val="عنوان 5 Char"/>
    <w:link w:val="5"/>
    <w:uiPriority w:val="99"/>
    <w:rsid w:val="00751F31"/>
    <w:rPr>
      <w:rFonts w:ascii="Times New Roman" w:eastAsia="Times New Roman" w:hAnsi="Times New Roman" w:cs="Times New Roman"/>
      <w:b/>
      <w:bCs/>
    </w:rPr>
  </w:style>
  <w:style w:type="paragraph" w:styleId="a4">
    <w:name w:val="header"/>
    <w:basedOn w:val="a0"/>
    <w:link w:val="Char"/>
    <w:uiPriority w:val="99"/>
    <w:unhideWhenUsed/>
    <w:rsid w:val="00751F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link w:val="a4"/>
    <w:uiPriority w:val="99"/>
    <w:rsid w:val="00751F31"/>
    <w:rPr>
      <w:rFonts w:eastAsia="Times New Roman"/>
    </w:rPr>
  </w:style>
  <w:style w:type="character" w:styleId="Hyperlink">
    <w:name w:val="Hyperlink"/>
    <w:uiPriority w:val="99"/>
    <w:unhideWhenUsed/>
    <w:rsid w:val="00751F31"/>
    <w:rPr>
      <w:color w:val="0000FF"/>
      <w:u w:val="single"/>
    </w:rPr>
  </w:style>
  <w:style w:type="paragraph" w:styleId="a5">
    <w:name w:val="List Paragraph"/>
    <w:basedOn w:val="a0"/>
    <w:uiPriority w:val="34"/>
    <w:qFormat/>
    <w:rsid w:val="00751F31"/>
    <w:pPr>
      <w:ind w:left="720"/>
      <w:contextualSpacing/>
    </w:pPr>
  </w:style>
  <w:style w:type="paragraph" w:styleId="a6">
    <w:name w:val="footer"/>
    <w:basedOn w:val="a0"/>
    <w:link w:val="Char0"/>
    <w:uiPriority w:val="99"/>
    <w:unhideWhenUsed/>
    <w:rsid w:val="00A502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1"/>
    <w:link w:val="a6"/>
    <w:uiPriority w:val="99"/>
    <w:rsid w:val="00A50234"/>
    <w:rPr>
      <w:rFonts w:eastAsia="Times New Roman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2D1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1"/>
    <w:link w:val="a7"/>
    <w:uiPriority w:val="99"/>
    <w:semiHidden/>
    <w:rsid w:val="002D1F36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0"/>
    <w:uiPriority w:val="99"/>
    <w:unhideWhenUsed/>
    <w:rsid w:val="00431DF5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2"/>
    <w:uiPriority w:val="59"/>
    <w:rsid w:val="00867E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شبكة جدول2"/>
    <w:basedOn w:val="a2"/>
    <w:next w:val="a9"/>
    <w:uiPriority w:val="59"/>
    <w:rsid w:val="00710E47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a2"/>
    <w:next w:val="a9"/>
    <w:uiPriority w:val="59"/>
    <w:rsid w:val="00E13240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2"/>
    <w:next w:val="a9"/>
    <w:uiPriority w:val="59"/>
    <w:rsid w:val="00003105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شبكة جدول4"/>
    <w:basedOn w:val="a2"/>
    <w:next w:val="a9"/>
    <w:uiPriority w:val="59"/>
    <w:rsid w:val="0026366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عنوان 2 Char"/>
    <w:basedOn w:val="a1"/>
    <w:link w:val="2"/>
    <w:uiPriority w:val="99"/>
    <w:rsid w:val="00CB5C74"/>
    <w:rPr>
      <w:rFonts w:ascii="Times New Roman" w:eastAsia="Times New Roman" w:hAnsi="Times New Roman" w:cs="Times New Roman"/>
      <w:b/>
      <w:bCs/>
      <w:szCs w:val="26"/>
      <w:lang w:val="x-none" w:eastAsia="x-none"/>
    </w:rPr>
  </w:style>
  <w:style w:type="character" w:customStyle="1" w:styleId="4Char">
    <w:name w:val="عنوان 4 Char"/>
    <w:basedOn w:val="a1"/>
    <w:link w:val="4"/>
    <w:uiPriority w:val="99"/>
    <w:rsid w:val="00CB5C74"/>
    <w:rPr>
      <w:rFonts w:ascii="Times New Roman" w:eastAsia="Times New Roman" w:hAnsi="Times New Roman" w:cs="Times New Roman"/>
      <w:b/>
      <w:bCs/>
      <w:szCs w:val="32"/>
      <w:lang w:val="x-none" w:eastAsia="x-none"/>
    </w:rPr>
  </w:style>
  <w:style w:type="character" w:customStyle="1" w:styleId="6Char">
    <w:name w:val="عنوان 6 Char"/>
    <w:basedOn w:val="a1"/>
    <w:link w:val="6"/>
    <w:uiPriority w:val="9"/>
    <w:rsid w:val="00CB5C74"/>
    <w:rPr>
      <w:rFonts w:eastAsia="Times New Roman" w:cs="Times New Roman"/>
      <w:b/>
      <w:bCs/>
      <w:sz w:val="22"/>
      <w:szCs w:val="22"/>
      <w:lang w:val="x-none" w:eastAsia="x-none"/>
    </w:rPr>
  </w:style>
  <w:style w:type="character" w:customStyle="1" w:styleId="7Char">
    <w:name w:val="عنوان 7 Char"/>
    <w:basedOn w:val="a1"/>
    <w:link w:val="7"/>
    <w:uiPriority w:val="99"/>
    <w:rsid w:val="00CB5C74"/>
    <w:rPr>
      <w:rFonts w:ascii="Times New Roman" w:eastAsia="Times New Roman" w:hAnsi="Times New Roman" w:cs="Times New Roman"/>
      <w:b/>
      <w:bCs/>
      <w:szCs w:val="26"/>
      <w:lang w:val="x-none" w:eastAsia="x-none"/>
    </w:rPr>
  </w:style>
  <w:style w:type="numbering" w:customStyle="1" w:styleId="10">
    <w:name w:val="بلا قائمة1"/>
    <w:next w:val="a3"/>
    <w:uiPriority w:val="99"/>
    <w:semiHidden/>
    <w:unhideWhenUsed/>
    <w:rsid w:val="00CB5C74"/>
  </w:style>
  <w:style w:type="table" w:customStyle="1" w:styleId="50">
    <w:name w:val="شبكة جدول5"/>
    <w:basedOn w:val="a2"/>
    <w:next w:val="a9"/>
    <w:uiPriority w:val="59"/>
    <w:rsid w:val="00CB5C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Date"/>
    <w:basedOn w:val="a0"/>
    <w:next w:val="a0"/>
    <w:link w:val="Char2"/>
    <w:rsid w:val="00CB5C74"/>
    <w:pPr>
      <w:numPr>
        <w:numId w:val="1"/>
      </w:numPr>
      <w:tabs>
        <w:tab w:val="clear" w:pos="1512"/>
      </w:tabs>
      <w:spacing w:after="0" w:line="240" w:lineRule="auto"/>
      <w:ind w:left="0" w:firstLine="0"/>
      <w:jc w:val="center"/>
    </w:pPr>
    <w:rPr>
      <w:rFonts w:ascii="Times New Roman" w:hAnsi="Times New Roman" w:cs="Arabic Transparent"/>
      <w:b/>
      <w:bCs/>
      <w:sz w:val="24"/>
      <w:szCs w:val="32"/>
      <w:lang w:val="x-none" w:eastAsia="x-none" w:bidi="ar-LB"/>
    </w:rPr>
  </w:style>
  <w:style w:type="character" w:customStyle="1" w:styleId="Char2">
    <w:name w:val="تاريخ Char"/>
    <w:basedOn w:val="a1"/>
    <w:link w:val="a"/>
    <w:rsid w:val="00CB5C74"/>
    <w:rPr>
      <w:rFonts w:ascii="Times New Roman" w:eastAsia="Times New Roman" w:hAnsi="Times New Roman" w:cs="Arabic Transparent"/>
      <w:b/>
      <w:bCs/>
      <w:sz w:val="24"/>
      <w:szCs w:val="32"/>
      <w:lang w:val="x-none" w:eastAsia="x-none" w:bidi="ar-LB"/>
    </w:rPr>
  </w:style>
  <w:style w:type="paragraph" w:customStyle="1" w:styleId="Bult-2">
    <w:name w:val="Bult-2"/>
    <w:basedOn w:val="a0"/>
    <w:rsid w:val="00CB5C74"/>
    <w:pPr>
      <w:spacing w:after="0" w:line="240" w:lineRule="auto"/>
      <w:ind w:left="720" w:hanging="360"/>
      <w:jc w:val="both"/>
    </w:pPr>
    <w:rPr>
      <w:rFonts w:ascii="Times New Roman" w:hAnsi="Times New Roman" w:cs="Arabic Transparent"/>
      <w:sz w:val="24"/>
      <w:szCs w:val="28"/>
      <w:lang w:bidi="ar-LB"/>
    </w:rPr>
  </w:style>
  <w:style w:type="paragraph" w:styleId="aa">
    <w:name w:val="Subtitle"/>
    <w:basedOn w:val="a0"/>
    <w:link w:val="Char3"/>
    <w:uiPriority w:val="11"/>
    <w:qFormat/>
    <w:rsid w:val="00CB5C74"/>
    <w:pPr>
      <w:spacing w:after="0" w:line="240" w:lineRule="auto"/>
      <w:jc w:val="lowKashida"/>
    </w:pPr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Char3">
    <w:name w:val="عنوان فرعي Char"/>
    <w:basedOn w:val="a1"/>
    <w:link w:val="aa"/>
    <w:uiPriority w:val="11"/>
    <w:rsid w:val="00CB5C74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ab">
    <w:name w:val="Title"/>
    <w:basedOn w:val="a0"/>
    <w:link w:val="Char4"/>
    <w:uiPriority w:val="10"/>
    <w:qFormat/>
    <w:rsid w:val="00CB5C74"/>
    <w:pPr>
      <w:spacing w:after="0" w:line="240" w:lineRule="auto"/>
      <w:jc w:val="center"/>
    </w:pPr>
    <w:rPr>
      <w:rFonts w:ascii="Times New Roman" w:hAnsi="Times New Roman" w:cs="Times New Roman"/>
      <w:b/>
      <w:bCs/>
      <w:sz w:val="32"/>
      <w:szCs w:val="32"/>
      <w:lang w:val="x-none" w:eastAsia="ar-SA"/>
    </w:rPr>
  </w:style>
  <w:style w:type="character" w:customStyle="1" w:styleId="Char4">
    <w:name w:val="العنوان Char"/>
    <w:basedOn w:val="a1"/>
    <w:link w:val="ab"/>
    <w:uiPriority w:val="10"/>
    <w:rsid w:val="00CB5C74"/>
    <w:rPr>
      <w:rFonts w:ascii="Times New Roman" w:eastAsia="Times New Roman" w:hAnsi="Times New Roman" w:cs="Times New Roman"/>
      <w:b/>
      <w:bCs/>
      <w:sz w:val="32"/>
      <w:szCs w:val="32"/>
      <w:lang w:val="x-none" w:eastAsia="ar-SA"/>
    </w:rPr>
  </w:style>
  <w:style w:type="character" w:styleId="ac">
    <w:name w:val="Strong"/>
    <w:qFormat/>
    <w:rsid w:val="00CB5C74"/>
    <w:rPr>
      <w:b/>
      <w:bCs/>
    </w:rPr>
  </w:style>
  <w:style w:type="paragraph" w:customStyle="1" w:styleId="P2">
    <w:name w:val="P2"/>
    <w:basedOn w:val="a0"/>
    <w:rsid w:val="00CB5C74"/>
    <w:pPr>
      <w:tabs>
        <w:tab w:val="left" w:pos="1008"/>
      </w:tabs>
      <w:spacing w:after="0" w:line="240" w:lineRule="auto"/>
      <w:ind w:left="1008"/>
      <w:jc w:val="both"/>
    </w:pPr>
    <w:rPr>
      <w:rFonts w:ascii="Times New Roman" w:hAnsi="Times New Roman" w:cs="Arabic Transparent"/>
      <w:sz w:val="24"/>
      <w:szCs w:val="28"/>
      <w:lang w:bidi="ar-LB"/>
    </w:rPr>
  </w:style>
  <w:style w:type="paragraph" w:styleId="ad">
    <w:name w:val="No Spacing"/>
    <w:link w:val="Char5"/>
    <w:uiPriority w:val="1"/>
    <w:qFormat/>
    <w:rsid w:val="00CB5C74"/>
    <w:pPr>
      <w:bidi/>
    </w:pPr>
    <w:rPr>
      <w:rFonts w:eastAsia="Times New Roman" w:cs="Times New Roman"/>
      <w:sz w:val="22"/>
      <w:szCs w:val="22"/>
    </w:rPr>
  </w:style>
  <w:style w:type="character" w:customStyle="1" w:styleId="Char5">
    <w:name w:val="بلا تباعد Char"/>
    <w:link w:val="ad"/>
    <w:uiPriority w:val="1"/>
    <w:rsid w:val="00CB5C74"/>
    <w:rPr>
      <w:rFonts w:eastAsia="Times New Roman" w:cs="Times New Roman"/>
      <w:sz w:val="22"/>
      <w:szCs w:val="22"/>
    </w:rPr>
  </w:style>
  <w:style w:type="table" w:customStyle="1" w:styleId="TableGrid1">
    <w:name w:val="Table Grid1"/>
    <w:basedOn w:val="a2"/>
    <w:next w:val="a9"/>
    <w:uiPriority w:val="39"/>
    <w:rsid w:val="00CB5C74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شبكة جدول6"/>
    <w:basedOn w:val="a2"/>
    <w:next w:val="a9"/>
    <w:uiPriority w:val="59"/>
    <w:rsid w:val="005E049F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شبكة جدول7"/>
    <w:basedOn w:val="a2"/>
    <w:next w:val="a9"/>
    <w:uiPriority w:val="59"/>
    <w:rsid w:val="00A760EB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شبكة جدول8"/>
    <w:basedOn w:val="a2"/>
    <w:next w:val="a9"/>
    <w:uiPriority w:val="59"/>
    <w:rsid w:val="00093FA5"/>
    <w:rPr>
      <w:sz w:val="22"/>
      <w:szCs w:val="22"/>
      <w:lang w:val="en-M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basedOn w:val="a1"/>
    <w:uiPriority w:val="99"/>
    <w:semiHidden/>
    <w:unhideWhenUsed/>
    <w:rsid w:val="00EE18BD"/>
    <w:rPr>
      <w:sz w:val="16"/>
      <w:szCs w:val="16"/>
    </w:rPr>
  </w:style>
  <w:style w:type="paragraph" w:styleId="af">
    <w:name w:val="annotation text"/>
    <w:basedOn w:val="a0"/>
    <w:link w:val="Char6"/>
    <w:uiPriority w:val="99"/>
    <w:semiHidden/>
    <w:unhideWhenUsed/>
    <w:rsid w:val="00EE18BD"/>
    <w:pPr>
      <w:spacing w:line="240" w:lineRule="auto"/>
    </w:pPr>
    <w:rPr>
      <w:sz w:val="20"/>
      <w:szCs w:val="20"/>
    </w:rPr>
  </w:style>
  <w:style w:type="character" w:customStyle="1" w:styleId="Char6">
    <w:name w:val="نص تعليق Char"/>
    <w:basedOn w:val="a1"/>
    <w:link w:val="af"/>
    <w:uiPriority w:val="99"/>
    <w:semiHidden/>
    <w:rsid w:val="00EE18BD"/>
    <w:rPr>
      <w:rFonts w:eastAsia="Times New Roman"/>
    </w:rPr>
  </w:style>
  <w:style w:type="paragraph" w:styleId="af0">
    <w:name w:val="annotation subject"/>
    <w:basedOn w:val="af"/>
    <w:next w:val="af"/>
    <w:link w:val="Char7"/>
    <w:uiPriority w:val="99"/>
    <w:semiHidden/>
    <w:unhideWhenUsed/>
    <w:rsid w:val="00EE18BD"/>
    <w:rPr>
      <w:b/>
      <w:bCs/>
    </w:rPr>
  </w:style>
  <w:style w:type="character" w:customStyle="1" w:styleId="Char7">
    <w:name w:val="موضوع تعليق Char"/>
    <w:basedOn w:val="Char6"/>
    <w:link w:val="af0"/>
    <w:uiPriority w:val="99"/>
    <w:semiHidden/>
    <w:rsid w:val="00EE18BD"/>
    <w:rPr>
      <w:rFonts w:eastAsia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2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571;&#1593;&#1605;&#1575;&#1604;%20&#1575;&#1604;&#1605;&#1608;&#1575;&#1585;&#1583;%20&#1575;&#1604;&#1576;&#1588;&#1585;&#1610;&#1577;%20&#1604;&#1604;&#1593;&#1575;&#1605;%202018&#1605;\&#1602;&#1575;&#1604;&#1576;%20&#1604;&#1604;&#1578;&#1582;&#1575;&#1591;&#1576;%20&#1605;&#1593;%20&#1605;&#1583;&#1585;&#1575;&#1569;%20&#1575;&#1604;&#1573;&#1583;&#1575;&#1585;&#1575;&#1578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D9A92-5756-47E2-A5A1-1B251D271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للتخاطب مع مدراء الإدارات</Template>
  <TotalTime>27</TotalTime>
  <Pages>1</Pages>
  <Words>624</Words>
  <Characters>3559</Characters>
  <Application>Microsoft Office Word</Application>
  <DocSecurity>0</DocSecurity>
  <Lines>29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Shamfuture</Company>
  <LinksUpToDate>false</LinksUpToDate>
  <CharactersWithSpaces>4175</CharactersWithSpaces>
  <SharedDoc>false</SharedDoc>
  <HLinks>
    <vt:vector size="6" baseType="variant">
      <vt:variant>
        <vt:i4>786454</vt:i4>
      </vt:variant>
      <vt:variant>
        <vt:i4>0</vt:i4>
      </vt:variant>
      <vt:variant>
        <vt:i4>0</vt:i4>
      </vt:variant>
      <vt:variant>
        <vt:i4>5</vt:i4>
      </vt:variant>
      <vt:variant>
        <vt:lpwstr>http://www.21umas.edu.ye/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Elham</dc:creator>
  <cp:lastModifiedBy>zd</cp:lastModifiedBy>
  <cp:revision>9</cp:revision>
  <cp:lastPrinted>2022-08-17T20:08:00Z</cp:lastPrinted>
  <dcterms:created xsi:type="dcterms:W3CDTF">2022-07-15T14:23:00Z</dcterms:created>
  <dcterms:modified xsi:type="dcterms:W3CDTF">2022-08-17T20:08:00Z</dcterms:modified>
</cp:coreProperties>
</file>